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00A11BC0" w:rsidR="00664D21" w:rsidRDefault="00EF44D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FOR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BEGINNERS (</w:t>
            </w:r>
            <w:r w:rsidR="0035412C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5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th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 w:rsidR="00EF4290" w:rsidRPr="00EF4290">
              <w:rPr>
                <w:rFonts w:ascii="Arial" w:hAnsi="Arial" w:cs="Arial"/>
                <w:color w:val="auto"/>
                <w:sz w:val="36"/>
                <w:szCs w:val="36"/>
              </w:rPr>
              <w:t>5 DAY PROGRAM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080926" w:rsidRPr="00EF44D8" w14:paraId="1726322F" w14:textId="77777777" w:rsidTr="0035412C">
        <w:trPr>
          <w:trHeight w:val="626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bookmarkStart w:id="0" w:name="_Hlk146971251"/>
          </w:p>
        </w:tc>
        <w:tc>
          <w:tcPr>
            <w:tcW w:w="2055" w:type="dxa"/>
            <w:tcBorders>
              <w:bottom w:val="nil"/>
            </w:tcBorders>
          </w:tcPr>
          <w:p w14:paraId="5A5FD16A" w14:textId="77777777" w:rsidR="00EF4290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6BBD82F8" w14:textId="313AE3CB" w:rsidR="0035412C" w:rsidRPr="00EF44D8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https://youtu.be/TxEmqmLT5WA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1575B78" w14:textId="77777777" w:rsidR="00EF4290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2:</w:t>
            </w:r>
          </w:p>
          <w:p w14:paraId="60564C18" w14:textId="166FB981" w:rsidR="0035412C" w:rsidRPr="00EF44D8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https://youtu.be/sth7qOgp6Yw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550EB73" w14:textId="77777777" w:rsidR="00EF4290" w:rsidRDefault="0035412C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69B22A21" w14:textId="53A1ED87" w:rsidR="0035412C" w:rsidRPr="00EF44D8" w:rsidRDefault="0035412C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https://youtu.be/FPy1SScJkQ0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554818E9" w14:textId="77777777" w:rsidR="00EF4290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73072607" w14:textId="2840ED44" w:rsidR="0035412C" w:rsidRPr="00EF44D8" w:rsidRDefault="0035412C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3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https://youtu.be/GtGoDq7ErwQ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5DAB2C31" w14:textId="77777777" w:rsidR="00EF4290" w:rsidRDefault="0035412C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744AC5EA" w14:textId="5875A456" w:rsidR="0035412C" w:rsidRPr="00EF44D8" w:rsidRDefault="0035412C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4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https://youtu.be/P8AtWFsDEnE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080926" w:rsidRPr="00EF44D8" w:rsidRDefault="00080926" w:rsidP="0008092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35412C" w:rsidRPr="00EF44D8" w14:paraId="3F4DE4B8" w14:textId="77777777" w:rsidTr="00806AC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93BB173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444F5C26" w14:textId="12137401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5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https://youtu.be/TxEmqmLT5WA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F55FB12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2:</w:t>
            </w:r>
          </w:p>
          <w:p w14:paraId="338EFAF1" w14:textId="708D978F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https://youtu.be/sth7qOgp6Yw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2FC47BB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0F3DC0ED" w14:textId="2358914D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7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https://youtu.be/FPy1SScJkQ0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17CAEB94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4F1F019D" w14:textId="5EBC4483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8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https://youtu.be/GtGoDq7ErwQ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79D34D2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738DC2BE" w14:textId="65005752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https://youtu.be/P8AtWFsDEnE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35412C" w:rsidRPr="00EF44D8" w14:paraId="36684AE9" w14:textId="77777777" w:rsidTr="00806AC5">
        <w:trPr>
          <w:trHeight w:hRule="exact" w:val="30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62ADAE0F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0A23C805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34505D9B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12C" w:rsidRPr="00EF44D8" w14:paraId="18043CDB" w14:textId="77777777" w:rsidTr="008931C4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97E546B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7CBCEFBF" w14:textId="2E7971E0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https://youtu.be/TxEmqmLT5WA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4127286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2:</w:t>
            </w:r>
          </w:p>
          <w:p w14:paraId="77465D15" w14:textId="52C0317B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https://youtu.be/sth7qOgp6Yw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2371B5E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616DE1A4" w14:textId="0721BD45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2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https://youtu.be/FPy1SScJkQ0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466A48F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4F7649E3" w14:textId="60C3C708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3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https://youtu.be/GtGoDq7ErwQ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51B769E1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07FD663B" w14:textId="0465ACC4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4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https://youtu.be/P8AtWFsDEnE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35412C" w:rsidRPr="00EF44D8" w14:paraId="7163FC3F" w14:textId="77777777" w:rsidTr="008931C4">
        <w:trPr>
          <w:trHeight w:hRule="exact" w:val="3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35412C" w:rsidRPr="00EF44D8" w:rsidRDefault="0035412C" w:rsidP="0035412C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C6792C4" w14:textId="5028E6AA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F620B4" w14:textId="79E7E429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35414E3" w14:textId="0A0B988C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12C" w:rsidRPr="00EF44D8" w14:paraId="620FFBA6" w14:textId="77777777" w:rsidTr="003E3F3C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2FE986D2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23B54B3D" w14:textId="2CE5E36F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5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https://youtu.be/TxEmqmLT5WA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A52D532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2:</w:t>
            </w:r>
          </w:p>
          <w:p w14:paraId="7D143308" w14:textId="26C997A9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6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https://youtu.be/sth7qOgp6Yw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1ECC0696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0AF6ABE0" w14:textId="14257A51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7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https://youtu.be/FPy1SScJkQ0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CD23663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342C6E7E" w14:textId="277D6050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8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https://youtu.be/GtGoDq7ErwQ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FE4A9B8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2797A181" w14:textId="524FA45A" w:rsidR="0035412C" w:rsidRPr="00EF44D8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9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https://youtu.be/P8AtWFsDEnE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12C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12C" w:rsidRPr="00C35BAE" w14:paraId="19F4FF52" w14:textId="77777777" w:rsidTr="00B539F7">
        <w:trPr>
          <w:trHeight w:hRule="exact" w:val="142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35412C" w:rsidRPr="00B14439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9EEDF7D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7A30D66C" w14:textId="5C00A92E" w:rsidR="0035412C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  <w:hyperlink r:id="rId30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https://youtu.be/TxEmqmLT5WA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206743C5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2:</w:t>
            </w:r>
          </w:p>
          <w:p w14:paraId="3E9EF228" w14:textId="349FB249" w:rsidR="0035412C" w:rsidRPr="00B14439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  <w:hyperlink r:id="rId31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https://youtu.be/sth7qOgp6Yw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D876C90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72BCCB5C" w14:textId="7F5CCC8A" w:rsidR="0035412C" w:rsidRPr="00EF4290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https://youtu.be/FPy1SScJkQ0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261FD0A2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4FD278AA" w14:textId="2D938C21" w:rsidR="0035412C" w:rsidRPr="00EF4290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  <w:hyperlink r:id="rId33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https://youtu.be/GtGoDq7ErwQ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10738716" w14:textId="77777777" w:rsidR="0035412C" w:rsidRDefault="0035412C" w:rsidP="0035412C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586BEF7E" w14:textId="3B121A34" w:rsidR="0035412C" w:rsidRDefault="0035412C" w:rsidP="0035412C">
            <w:pPr>
              <w:pStyle w:val="Dates"/>
              <w:jc w:val="left"/>
            </w:pPr>
            <w:hyperlink r:id="rId34" w:history="1">
              <w:r w:rsidRPr="0035412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https://youtu.be/P8AtWFsDEnE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35412C" w:rsidRPr="00AD542B" w:rsidRDefault="0035412C" w:rsidP="003541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412C" w:rsidRPr="00EF44D8" w14:paraId="0466F353" w14:textId="7C916F45" w:rsidTr="0035412C">
        <w:trPr>
          <w:gridAfter w:val="1"/>
          <w:wAfter w:w="2054" w:type="dxa"/>
          <w:cantSplit/>
          <w:trHeight w:hRule="exact" w:val="95"/>
        </w:trPr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0752E67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A81EB1A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5251B6F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9A6D1B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E588158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66AC24" w14:textId="77777777" w:rsidR="0035412C" w:rsidRPr="00EF44D8" w:rsidRDefault="0035412C" w:rsidP="003541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22065195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</w:t>
      </w:r>
      <w:r w:rsidR="00EF4290">
        <w:rPr>
          <w:rFonts w:ascii="Arial" w:hAnsi="Arial" w:cs="Arial"/>
          <w:sz w:val="24"/>
          <w:szCs w:val="24"/>
        </w:rPr>
        <w:t>-</w:t>
      </w:r>
      <w:r w:rsidRPr="00D923FB">
        <w:rPr>
          <w:rFonts w:ascii="Arial" w:hAnsi="Arial" w:cs="Arial"/>
          <w:sz w:val="24"/>
          <w:szCs w:val="24"/>
        </w:rPr>
        <w:t xml:space="preserve"> F. You can choose </w:t>
      </w:r>
      <w:r w:rsidR="00EF4290">
        <w:rPr>
          <w:rFonts w:ascii="Arial" w:hAnsi="Arial" w:cs="Arial"/>
          <w:sz w:val="24"/>
          <w:szCs w:val="24"/>
        </w:rPr>
        <w:t>to do them on the weekend days</w:t>
      </w:r>
      <w:r w:rsidRPr="00D923FB">
        <w:rPr>
          <w:rFonts w:ascii="Arial" w:hAnsi="Arial" w:cs="Arial"/>
          <w:sz w:val="24"/>
          <w:szCs w:val="24"/>
        </w:rPr>
        <w:t xml:space="preserve"> or whatever combination of days works for you.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ED95D" w14:textId="77777777" w:rsidR="00C6183D" w:rsidRDefault="00C6183D">
      <w:pPr>
        <w:spacing w:before="0" w:after="0"/>
      </w:pPr>
      <w:r>
        <w:separator/>
      </w:r>
    </w:p>
  </w:endnote>
  <w:endnote w:type="continuationSeparator" w:id="0">
    <w:p w14:paraId="344750E5" w14:textId="77777777" w:rsidR="00C6183D" w:rsidRDefault="00C618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5721B" w14:textId="77777777" w:rsidR="00C6183D" w:rsidRDefault="00C6183D">
      <w:pPr>
        <w:spacing w:before="0" w:after="0"/>
      </w:pPr>
      <w:r>
        <w:separator/>
      </w:r>
    </w:p>
  </w:footnote>
  <w:footnote w:type="continuationSeparator" w:id="0">
    <w:p w14:paraId="7B38F6F7" w14:textId="77777777" w:rsidR="00C6183D" w:rsidRDefault="00C6183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80926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5412C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A0126"/>
    <w:rsid w:val="006A2649"/>
    <w:rsid w:val="006A334F"/>
    <w:rsid w:val="006C78EC"/>
    <w:rsid w:val="006D09C7"/>
    <w:rsid w:val="006D7AB1"/>
    <w:rsid w:val="0070414F"/>
    <w:rsid w:val="007409A3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823713"/>
    <w:rsid w:val="008341F0"/>
    <w:rsid w:val="008711AC"/>
    <w:rsid w:val="00874C9A"/>
    <w:rsid w:val="008761D2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6183D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290"/>
    <w:rsid w:val="00EF44D8"/>
    <w:rsid w:val="00F07724"/>
    <w:rsid w:val="00F249DD"/>
    <w:rsid w:val="00F30136"/>
    <w:rsid w:val="00F351E1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GtGoDq7ErwQ" TargetMode="External"/><Relationship Id="rId18" Type="http://schemas.openxmlformats.org/officeDocument/2006/relationships/hyperlink" Target="https://youtu.be/GtGoDq7ErwQ" TargetMode="External"/><Relationship Id="rId26" Type="http://schemas.openxmlformats.org/officeDocument/2006/relationships/hyperlink" Target="https://youtu.be/sth7qOgp6Yw" TargetMode="External"/><Relationship Id="rId21" Type="http://schemas.openxmlformats.org/officeDocument/2006/relationships/hyperlink" Target="https://youtu.be/sth7qOgp6Yw" TargetMode="External"/><Relationship Id="rId34" Type="http://schemas.openxmlformats.org/officeDocument/2006/relationships/hyperlink" Target="https://youtu.be/P8AtWFsDEn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FPy1SScJkQ0" TargetMode="External"/><Relationship Id="rId17" Type="http://schemas.openxmlformats.org/officeDocument/2006/relationships/hyperlink" Target="https://youtu.be/FPy1SScJkQ0" TargetMode="External"/><Relationship Id="rId25" Type="http://schemas.openxmlformats.org/officeDocument/2006/relationships/hyperlink" Target="https://youtu.be/TxEmqmLT5WA" TargetMode="External"/><Relationship Id="rId33" Type="http://schemas.openxmlformats.org/officeDocument/2006/relationships/hyperlink" Target="https://youtu.be/GtGoDq7Erw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sth7qOgp6Yw" TargetMode="External"/><Relationship Id="rId20" Type="http://schemas.openxmlformats.org/officeDocument/2006/relationships/hyperlink" Target="https://youtu.be/TxEmqmLT5WA" TargetMode="External"/><Relationship Id="rId29" Type="http://schemas.openxmlformats.org/officeDocument/2006/relationships/hyperlink" Target="https://youtu.be/P8AtWFsDEn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sth7qOgp6Yw" TargetMode="External"/><Relationship Id="rId24" Type="http://schemas.openxmlformats.org/officeDocument/2006/relationships/hyperlink" Target="https://youtu.be/P8AtWFsDEnE" TargetMode="External"/><Relationship Id="rId32" Type="http://schemas.openxmlformats.org/officeDocument/2006/relationships/hyperlink" Target="https://youtu.be/FPy1SScJkQ0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TxEmqmLT5WA" TargetMode="External"/><Relationship Id="rId23" Type="http://schemas.openxmlformats.org/officeDocument/2006/relationships/hyperlink" Target="https://youtu.be/GtGoDq7ErwQ" TargetMode="External"/><Relationship Id="rId28" Type="http://schemas.openxmlformats.org/officeDocument/2006/relationships/hyperlink" Target="https://youtu.be/GtGoDq7ErwQ" TargetMode="External"/><Relationship Id="rId36" Type="http://schemas.openxmlformats.org/officeDocument/2006/relationships/glossaryDocument" Target="glossary/document.xml"/><Relationship Id="rId10" Type="http://schemas.openxmlformats.org/officeDocument/2006/relationships/hyperlink" Target="https://youtu.be/TxEmqmLT5WA" TargetMode="External"/><Relationship Id="rId19" Type="http://schemas.openxmlformats.org/officeDocument/2006/relationships/hyperlink" Target="https://youtu.be/P8AtWFsDEnE" TargetMode="External"/><Relationship Id="rId31" Type="http://schemas.openxmlformats.org/officeDocument/2006/relationships/hyperlink" Target="https://youtu.be/sth7qOgp6Y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P8AtWFsDEnE" TargetMode="External"/><Relationship Id="rId22" Type="http://schemas.openxmlformats.org/officeDocument/2006/relationships/hyperlink" Target="https://youtu.be/FPy1SScJkQ0" TargetMode="External"/><Relationship Id="rId27" Type="http://schemas.openxmlformats.org/officeDocument/2006/relationships/hyperlink" Target="https://youtu.be/FPy1SScJkQ0" TargetMode="External"/><Relationship Id="rId30" Type="http://schemas.openxmlformats.org/officeDocument/2006/relationships/hyperlink" Target="https://youtu.be/TxEmqmLT5WA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3801E8"/>
    <w:rsid w:val="00494BA2"/>
    <w:rsid w:val="004A5D30"/>
    <w:rsid w:val="00516E90"/>
    <w:rsid w:val="005523E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B31AD3"/>
    <w:rsid w:val="00B40721"/>
    <w:rsid w:val="00C410DC"/>
    <w:rsid w:val="00C57BD6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6593B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2023-09-30T17:01:00Z</dcterms:created>
  <dcterms:modified xsi:type="dcterms:W3CDTF">2023-09-30T17:01:00Z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