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83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21D50A98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920D3C" w:rsidRPr="00920D3C">
              <w:rPr>
                <w:rFonts w:ascii="Arial" w:hAnsi="Arial" w:cs="Arial"/>
                <w:color w:val="EE0000"/>
                <w:sz w:val="48"/>
                <w:szCs w:val="48"/>
              </w:rPr>
              <w:t>SEPTEMBER</w:t>
            </w:r>
            <w:r w:rsidR="007D63CA" w:rsidRPr="00920D3C">
              <w:rPr>
                <w:rFonts w:ascii="Arial" w:hAnsi="Arial" w:cs="Arial"/>
                <w:color w:val="EE0000"/>
                <w:sz w:val="48"/>
                <w:szCs w:val="48"/>
              </w:rPr>
              <w:t xml:space="preserve"> </w:t>
            </w:r>
            <w:r w:rsidR="007D63CA" w:rsidRPr="00E54979">
              <w:rPr>
                <w:rFonts w:ascii="Arial" w:hAnsi="Arial" w:cs="Arial"/>
                <w:color w:val="auto"/>
                <w:sz w:val="48"/>
                <w:szCs w:val="48"/>
              </w:rPr>
              <w:t>WORKOUT CALENDAR</w:t>
            </w:r>
          </w:p>
        </w:tc>
      </w:tr>
      <w:tr w:rsidR="007D63CA" w14:paraId="3B8739C7" w14:textId="77777777" w:rsidTr="0083747F">
        <w:trPr>
          <w:trHeight w:hRule="exact"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7D24AE8F" w14:textId="55458D13" w:rsidR="00664D21" w:rsidRPr="0083747F" w:rsidRDefault="00C32DEC" w:rsidP="00E54979">
            <w:pPr>
              <w:pStyle w:val="Title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INTERMEDIATE</w:t>
            </w:r>
            <w:r w:rsidR="00FB0B6A" w:rsidRPr="0083747F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LEVEL</w:t>
            </w:r>
            <w:r w:rsidR="0052646A" w:rsidRPr="0083747F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  <w:r w:rsidR="00E54979" w:rsidRPr="0083747F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WORKOUTS</w:t>
            </w:r>
            <w:r w:rsidR="00591B00" w:rsidRPr="0083747F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</w:p>
        </w:tc>
      </w:tr>
    </w:tbl>
    <w:tbl>
      <w:tblPr>
        <w:tblStyle w:val="TableCalendar"/>
        <w:tblW w:w="5171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126"/>
        <w:gridCol w:w="2119"/>
        <w:gridCol w:w="2131"/>
        <w:gridCol w:w="2125"/>
        <w:gridCol w:w="2125"/>
        <w:gridCol w:w="2125"/>
        <w:gridCol w:w="2125"/>
      </w:tblGrid>
      <w:tr w:rsidR="002F6E35" w:rsidRPr="00C35BAE" w14:paraId="0A30883A" w14:textId="77777777" w:rsidTr="008D7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tcW w:w="2126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119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131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125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125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125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125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2F6E35" w:rsidRPr="004C0516" w14:paraId="1726322F" w14:textId="77777777" w:rsidTr="004C0516">
        <w:trPr>
          <w:trHeight w:val="1890"/>
        </w:trPr>
        <w:tc>
          <w:tcPr>
            <w:tcW w:w="2126" w:type="dxa"/>
            <w:tcBorders>
              <w:bottom w:val="nil"/>
            </w:tcBorders>
            <w:shd w:val="clear" w:color="auto" w:fill="F0FFBE" w:themeFill="accent1" w:themeFillTint="33"/>
          </w:tcPr>
          <w:p w14:paraId="286D8BC6" w14:textId="77777777" w:rsidR="004C53AB" w:rsidRPr="004C0516" w:rsidRDefault="004C53AB" w:rsidP="004C53AB">
            <w:pPr>
              <w:rPr>
                <w:rFonts w:ascii="Arial" w:hAnsi="Arial" w:cs="Arial"/>
                <w:b/>
                <w:bCs/>
                <w:color w:val="007BB8"/>
              </w:rPr>
            </w:pPr>
            <w:r w:rsidRPr="004C0516">
              <w:rPr>
                <w:rFonts w:ascii="Arial" w:hAnsi="Arial" w:cs="Arial"/>
                <w:b/>
                <w:bCs/>
                <w:color w:val="007BB8"/>
              </w:rPr>
              <w:t>STRETCHES to add</w:t>
            </w:r>
          </w:p>
          <w:p w14:paraId="0D97F3EA" w14:textId="77777777" w:rsidR="004C53AB" w:rsidRPr="004C0516" w:rsidRDefault="004C53AB" w:rsidP="004C53AB">
            <w:pPr>
              <w:rPr>
                <w:rFonts w:ascii="Arial" w:hAnsi="Arial" w:cs="Arial"/>
                <w:b/>
                <w:bCs/>
                <w:color w:val="007BB8"/>
              </w:rPr>
            </w:pPr>
            <w:r w:rsidRPr="004C0516">
              <w:rPr>
                <w:rFonts w:ascii="Arial" w:hAnsi="Arial" w:cs="Arial"/>
                <w:b/>
                <w:bCs/>
                <w:color w:val="007BB8"/>
              </w:rPr>
              <w:t>on anytime:</w:t>
            </w:r>
          </w:p>
          <w:p w14:paraId="19750857" w14:textId="77777777" w:rsidR="004C53AB" w:rsidRPr="004C0516" w:rsidRDefault="004C53AB" w:rsidP="004C53AB">
            <w:pPr>
              <w:rPr>
                <w:rFonts w:ascii="Arial" w:hAnsi="Arial" w:cs="Arial"/>
              </w:rPr>
            </w:pPr>
            <w:r w:rsidRPr="004C0516">
              <w:rPr>
                <w:rFonts w:ascii="Arial" w:hAnsi="Arial" w:cs="Arial"/>
              </w:rPr>
              <w:t>20 min Stretch &amp; Mindfulness:</w:t>
            </w:r>
          </w:p>
          <w:p w14:paraId="02E6CFC6" w14:textId="222BBDD4" w:rsidR="00D15E1E" w:rsidRPr="004C0516" w:rsidRDefault="004C53AB" w:rsidP="004C53AB">
            <w:pPr>
              <w:pStyle w:val="Dates"/>
              <w:jc w:val="center"/>
              <w:rPr>
                <w:rFonts w:ascii="Arial" w:hAnsi="Arial" w:cs="Arial"/>
                <w:color w:val="auto"/>
                <w:sz w:val="18"/>
              </w:rPr>
            </w:pPr>
            <w:hyperlink r:id="rId10" w:history="1">
              <w:r w:rsidRPr="004C0516">
                <w:rPr>
                  <w:rStyle w:val="Hyperlink"/>
                  <w:rFonts w:ascii="Arial" w:hAnsi="Arial" w:cs="Arial"/>
                  <w:sz w:val="18"/>
                </w:rPr>
                <w:t>https://youtu.be/fUb8qRAN_ws</w:t>
              </w:r>
            </w:hyperlink>
          </w:p>
        </w:tc>
        <w:tc>
          <w:tcPr>
            <w:tcW w:w="2119" w:type="dxa"/>
            <w:tcBorders>
              <w:bottom w:val="nil"/>
            </w:tcBorders>
            <w:shd w:val="clear" w:color="auto" w:fill="FFFFFF" w:themeFill="background1"/>
          </w:tcPr>
          <w:p w14:paraId="6BBD82F8" w14:textId="7299E02B" w:rsidR="004C0516" w:rsidRPr="004C0516" w:rsidRDefault="004C0516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131" w:type="dxa"/>
            <w:tcBorders>
              <w:bottom w:val="nil"/>
            </w:tcBorders>
            <w:shd w:val="clear" w:color="auto" w:fill="FFFFFF" w:themeFill="background1"/>
          </w:tcPr>
          <w:p w14:paraId="26B05BB9" w14:textId="77777777" w:rsidR="009E413E" w:rsidRDefault="004C0516" w:rsidP="004C05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34FAE988" w14:textId="77777777" w:rsidR="00AA05F7" w:rsidRPr="004C0516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30 min 4000 Steps</w:t>
            </w:r>
          </w:p>
          <w:p w14:paraId="12D2221A" w14:textId="18DDDF80" w:rsidR="00AA05F7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1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https://youtu.be/rev3WYnbkR4</w:t>
              </w:r>
            </w:hyperlink>
          </w:p>
          <w:p w14:paraId="2F84D1E8" w14:textId="77777777" w:rsidR="00AA05F7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  <w:p w14:paraId="60564C18" w14:textId="78170310" w:rsidR="004C0516" w:rsidRPr="004C0516" w:rsidRDefault="004C0516" w:rsidP="00AA05F7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bottom w:val="nil"/>
            </w:tcBorders>
          </w:tcPr>
          <w:p w14:paraId="159D7C9F" w14:textId="77777777" w:rsidR="00CD189B" w:rsidRDefault="004C0516" w:rsidP="004C53A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</w:t>
            </w:r>
          </w:p>
          <w:p w14:paraId="310D5F2E" w14:textId="77777777" w:rsidR="004C0516" w:rsidRDefault="00920D3C" w:rsidP="004C53A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 min Latin Music Workout</w:t>
            </w:r>
          </w:p>
          <w:p w14:paraId="70B96869" w14:textId="77777777" w:rsidR="00920D3C" w:rsidRDefault="00920D3C" w:rsidP="004C53AB">
            <w:pPr>
              <w:pStyle w:val="Dates"/>
              <w:jc w:val="left"/>
              <w:rPr>
                <w:color w:val="auto"/>
                <w:sz w:val="18"/>
              </w:rPr>
            </w:pPr>
            <w:hyperlink r:id="rId12" w:history="1">
              <w:r w:rsidRPr="00920D3C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https://youtu.be/9kMxnfWgRwU</w:t>
              </w:r>
            </w:hyperlink>
          </w:p>
          <w:p w14:paraId="69C98B92" w14:textId="77777777" w:rsidR="00920D3C" w:rsidRDefault="00920D3C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Full Body Strength (1-2 rounds)</w:t>
            </w:r>
          </w:p>
          <w:p w14:paraId="69B22A21" w14:textId="2A70442E" w:rsidR="00920D3C" w:rsidRPr="004C0516" w:rsidRDefault="00AA3551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3" w:history="1">
              <w:r w:rsidRPr="00AA3551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https://youtu.be/lYhNf8_9BzU</w:t>
              </w:r>
            </w:hyperlink>
          </w:p>
        </w:tc>
        <w:tc>
          <w:tcPr>
            <w:tcW w:w="2125" w:type="dxa"/>
            <w:tcBorders>
              <w:bottom w:val="nil"/>
            </w:tcBorders>
          </w:tcPr>
          <w:p w14:paraId="2823B3F8" w14:textId="77777777" w:rsidR="004C53AB" w:rsidRDefault="004C0516" w:rsidP="007F450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</w:t>
            </w:r>
          </w:p>
          <w:p w14:paraId="7D986940" w14:textId="77777777" w:rsidR="00AA05F7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45 min 5000 Steps</w:t>
            </w:r>
          </w:p>
          <w:p w14:paraId="5B0AC751" w14:textId="77777777" w:rsidR="00AA05F7" w:rsidRDefault="00AA05F7" w:rsidP="00AA05F7">
            <w:pPr>
              <w:pStyle w:val="Dates"/>
              <w:jc w:val="left"/>
            </w:pPr>
            <w:hyperlink r:id="rId14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https://youtu.be/xq3HSC1N68Y</w:t>
              </w:r>
            </w:hyperlink>
          </w:p>
          <w:p w14:paraId="65D8FE6E" w14:textId="77777777" w:rsidR="004C0516" w:rsidRDefault="004C0516" w:rsidP="007F450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  <w:p w14:paraId="73072607" w14:textId="7554F09F" w:rsidR="00AA05F7" w:rsidRPr="004C0516" w:rsidRDefault="00AA05F7" w:rsidP="007F450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125" w:type="dxa"/>
            <w:tcBorders>
              <w:bottom w:val="nil"/>
            </w:tcBorders>
          </w:tcPr>
          <w:p w14:paraId="109D2501" w14:textId="1AD20B4B" w:rsidR="0097633D" w:rsidRPr="004C0516" w:rsidRDefault="004C0516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</w:t>
            </w:r>
          </w:p>
          <w:p w14:paraId="6AB101F5" w14:textId="08A69135" w:rsidR="00920D3C" w:rsidRDefault="00920D3C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15 min 1 Mile Walk</w:t>
            </w:r>
          </w:p>
          <w:p w14:paraId="0B2DF329" w14:textId="456A7043" w:rsidR="00920D3C" w:rsidRDefault="00920D3C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5" w:history="1">
              <w:r w:rsidRPr="00920D3C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https://youtu.be/8I76TFbW6bs</w:t>
              </w:r>
            </w:hyperlink>
          </w:p>
          <w:p w14:paraId="79790061" w14:textId="23A4FA95" w:rsidR="0097633D" w:rsidRDefault="00920D3C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Full Body Strength</w:t>
            </w:r>
          </w:p>
          <w:p w14:paraId="744AC5EA" w14:textId="1DABDCD3" w:rsidR="00920D3C" w:rsidRPr="004C0516" w:rsidRDefault="00920D3C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6" w:history="1">
              <w:r w:rsidRPr="00920D3C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https://youtu.be/zN5ZXsN9FUE</w:t>
              </w:r>
            </w:hyperlink>
          </w:p>
        </w:tc>
        <w:tc>
          <w:tcPr>
            <w:tcW w:w="2125" w:type="dxa"/>
            <w:tcBorders>
              <w:bottom w:val="nil"/>
            </w:tcBorders>
          </w:tcPr>
          <w:p w14:paraId="6CD82D43" w14:textId="5B4896FB" w:rsidR="0097633D" w:rsidRPr="004C0516" w:rsidRDefault="004C0516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5</w:t>
            </w:r>
          </w:p>
          <w:p w14:paraId="24FB097F" w14:textId="77777777" w:rsidR="0097633D" w:rsidRDefault="00920D3C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Dance Cardio</w:t>
            </w:r>
          </w:p>
          <w:p w14:paraId="73978715" w14:textId="421DFFA1" w:rsidR="00920D3C" w:rsidRPr="004C0516" w:rsidRDefault="00920D3C" w:rsidP="00920D3C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7" w:history="1">
              <w:r w:rsidRPr="00920D3C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https://youtu.be/nW1sLPyf_U4</w:t>
              </w:r>
            </w:hyperlink>
          </w:p>
        </w:tc>
      </w:tr>
      <w:tr w:rsidR="002F6E35" w:rsidRPr="004C0516" w14:paraId="7CE807AA" w14:textId="77777777" w:rsidTr="009E413E">
        <w:trPr>
          <w:cantSplit/>
          <w:trHeight w:hRule="exact" w:val="60"/>
        </w:trPr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60A0F996" w:rsidR="00413E67" w:rsidRPr="004C0516" w:rsidRDefault="00413E67" w:rsidP="009239EB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4F17D707" w:rsidR="00C049D4" w:rsidRPr="004C0516" w:rsidRDefault="00C049D4" w:rsidP="00413E67">
            <w:pPr>
              <w:rPr>
                <w:rFonts w:ascii="Arial" w:hAnsi="Arial" w:cs="Arial"/>
              </w:rPr>
            </w:pPr>
          </w:p>
        </w:tc>
        <w:tc>
          <w:tcPr>
            <w:tcW w:w="2131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1218739C" w:rsidR="00C049D4" w:rsidRPr="004C0516" w:rsidRDefault="00C049D4" w:rsidP="009239EB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0DF52EFE" w:rsidR="003203BB" w:rsidRPr="004C0516" w:rsidRDefault="003203BB" w:rsidP="00243C83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67ADB492" w:rsidR="003203BB" w:rsidRPr="004C0516" w:rsidRDefault="003203BB" w:rsidP="00413E67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1334B26D" w:rsidR="009B0542" w:rsidRPr="004C0516" w:rsidRDefault="009B0542" w:rsidP="00F80711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7FDE6E26" w:rsidR="00E72F81" w:rsidRPr="004C0516" w:rsidRDefault="00E72F81" w:rsidP="003203BB">
            <w:pPr>
              <w:spacing w:before="0" w:after="0"/>
              <w:rPr>
                <w:rFonts w:ascii="Arial" w:hAnsi="Arial" w:cs="Arial"/>
                <w:color w:val="0000FF" w:themeColor="hyperlink"/>
                <w:u w:val="single"/>
              </w:rPr>
            </w:pPr>
          </w:p>
        </w:tc>
      </w:tr>
      <w:tr w:rsidR="002F6E35" w:rsidRPr="004C0516" w14:paraId="3F4DE4B8" w14:textId="77777777" w:rsidTr="008D796C">
        <w:trPr>
          <w:trHeight w:val="862"/>
        </w:trPr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3492B7C8" w14:textId="26237041" w:rsidR="0097633D" w:rsidRPr="004C0516" w:rsidRDefault="004C0516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6</w:t>
            </w:r>
          </w:p>
          <w:p w14:paraId="7BA9A80A" w14:textId="77777777" w:rsidR="00AA05F7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25 min 3000 Steps Workout</w:t>
            </w:r>
          </w:p>
          <w:p w14:paraId="0FB771CE" w14:textId="77777777" w:rsidR="00B7133F" w:rsidRDefault="00AA05F7" w:rsidP="00AA05F7">
            <w:pPr>
              <w:pStyle w:val="Dates"/>
              <w:jc w:val="left"/>
            </w:pPr>
            <w:hyperlink r:id="rId18" w:history="1">
              <w:r w:rsidRPr="00111DCB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https://youtu.be/f4kDSrBnayY</w:t>
              </w:r>
            </w:hyperlink>
          </w:p>
          <w:p w14:paraId="5A942E79" w14:textId="77777777" w:rsidR="00AA05F7" w:rsidRPr="00AA05F7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AA05F7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6C7AF67F" w14:textId="243211AF" w:rsidR="00AA05F7" w:rsidRPr="004C0516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9" w:history="1">
              <w:r w:rsidRPr="00AA05F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https://youtu.be/eL2-lj8nSR4</w:t>
              </w:r>
            </w:hyperlink>
          </w:p>
        </w:tc>
        <w:tc>
          <w:tcPr>
            <w:tcW w:w="2119" w:type="dxa"/>
            <w:tcBorders>
              <w:top w:val="single" w:sz="6" w:space="0" w:color="BFBFBF" w:themeColor="background1" w:themeShade="BF"/>
              <w:bottom w:val="nil"/>
            </w:tcBorders>
          </w:tcPr>
          <w:p w14:paraId="34834026" w14:textId="72ED7C1C" w:rsidR="0097633D" w:rsidRPr="004C0516" w:rsidRDefault="004C0516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7</w:t>
            </w:r>
          </w:p>
          <w:p w14:paraId="39C5E8E3" w14:textId="77777777" w:rsidR="009E413E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40 min Menopause Workout (all-in-one)</w:t>
            </w:r>
          </w:p>
          <w:p w14:paraId="7BE251B3" w14:textId="77777777" w:rsidR="00AA05F7" w:rsidRDefault="00AA05F7" w:rsidP="00AA05F7">
            <w:pPr>
              <w:pStyle w:val="Dates"/>
              <w:jc w:val="left"/>
              <w:rPr>
                <w:color w:val="auto"/>
                <w:sz w:val="18"/>
              </w:rPr>
            </w:pPr>
            <w:hyperlink r:id="rId20" w:history="1">
              <w:r w:rsidRPr="00AA05F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https://youtu.be/Gew8bcIest4</w:t>
              </w:r>
            </w:hyperlink>
          </w:p>
          <w:p w14:paraId="588E6638" w14:textId="77777777" w:rsidR="00AA05F7" w:rsidRDefault="00920D3C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Optional add-on:</w:t>
            </w:r>
          </w:p>
          <w:p w14:paraId="6B93BF75" w14:textId="77777777" w:rsidR="00920D3C" w:rsidRDefault="00920D3C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12 min Strength</w:t>
            </w:r>
          </w:p>
          <w:p w14:paraId="444F5C26" w14:textId="49BC5FD2" w:rsidR="00920D3C" w:rsidRPr="004C0516" w:rsidRDefault="00920D3C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1" w:history="1">
              <w:r w:rsidRPr="00920D3C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https://youtu.be/FHNib8tLYpw</w:t>
              </w:r>
            </w:hyperlink>
          </w:p>
        </w:tc>
        <w:tc>
          <w:tcPr>
            <w:tcW w:w="2131" w:type="dxa"/>
            <w:tcBorders>
              <w:top w:val="single" w:sz="6" w:space="0" w:color="BFBFBF" w:themeColor="background1" w:themeShade="BF"/>
              <w:bottom w:val="nil"/>
            </w:tcBorders>
          </w:tcPr>
          <w:p w14:paraId="6D82D7A8" w14:textId="123EC0D5" w:rsidR="00BF35BB" w:rsidRPr="004C0516" w:rsidRDefault="004C0516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8</w:t>
            </w:r>
          </w:p>
          <w:p w14:paraId="24EF2895" w14:textId="77777777" w:rsidR="00BF35BB" w:rsidRDefault="00D343BD" w:rsidP="00D343B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Cardio (30 sec moves)</w:t>
            </w:r>
          </w:p>
          <w:p w14:paraId="338EFAF1" w14:textId="235AEC11" w:rsidR="00D343BD" w:rsidRPr="004C0516" w:rsidRDefault="00D343BD" w:rsidP="00D343B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2" w:history="1">
              <w:r w:rsidRPr="00D343B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https://youtu.be/yUmNojSXIvA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479D231E" w14:textId="02BBD3A3" w:rsidR="0097633D" w:rsidRPr="004C0516" w:rsidRDefault="004C0516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9</w:t>
            </w:r>
          </w:p>
          <w:p w14:paraId="107C01BB" w14:textId="77777777" w:rsidR="0097633D" w:rsidRPr="004C0516" w:rsidRDefault="0097633D" w:rsidP="0097633D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</w:pPr>
            <w:r w:rsidRPr="004C0516"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  <w:t>30 min Ultimate All-in-One</w:t>
            </w:r>
          </w:p>
          <w:p w14:paraId="59DC9C41" w14:textId="77777777" w:rsidR="0097633D" w:rsidRDefault="0097633D" w:rsidP="0097633D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23" w:history="1">
              <w:r w:rsidRPr="004C0516">
                <w:rPr>
                  <w:rFonts w:ascii="Arial" w:eastAsia="Times New Roman" w:hAnsi="Arial" w:cs="Arial"/>
                  <w:color w:val="1155CC"/>
                  <w:sz w:val="18"/>
                  <w:u w:val="single"/>
                  <w:lang w:val="en-CA" w:eastAsia="en-CA"/>
                </w:rPr>
                <w:t>https://youtu.be/m0fEoy7bxXw</w:t>
              </w:r>
            </w:hyperlink>
          </w:p>
          <w:p w14:paraId="3E5C2378" w14:textId="77777777" w:rsidR="0090343E" w:rsidRPr="0090343E" w:rsidRDefault="0090343E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90343E">
              <w:rPr>
                <w:rFonts w:ascii="Arial" w:hAnsi="Arial" w:cs="Arial"/>
                <w:color w:val="auto"/>
                <w:sz w:val="18"/>
              </w:rPr>
              <w:t>+ 5 min Legs &amp; Glutes</w:t>
            </w:r>
          </w:p>
          <w:p w14:paraId="0F3DC0ED" w14:textId="448371F5" w:rsidR="0090343E" w:rsidRPr="004C0516" w:rsidRDefault="0090343E" w:rsidP="0097633D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24" w:history="1">
              <w:r w:rsidRPr="0090343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https://youtu.be/OL4H68DKZuM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6FBC5E38" w14:textId="6090721D" w:rsidR="00BF35BB" w:rsidRPr="004C0516" w:rsidRDefault="004C0516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</w:t>
            </w:r>
          </w:p>
          <w:p w14:paraId="2E760ACD" w14:textId="69286E04" w:rsidR="00AA05F7" w:rsidRDefault="00AA05F7" w:rsidP="00D343B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 xml:space="preserve">40 min </w:t>
            </w:r>
            <w:r w:rsidR="00D343BD">
              <w:rPr>
                <w:rFonts w:ascii="Arial" w:hAnsi="Arial" w:cs="Arial"/>
                <w:color w:val="auto"/>
                <w:sz w:val="18"/>
              </w:rPr>
              <w:t>Fast Cardio; 140 BPM</w:t>
            </w:r>
          </w:p>
          <w:p w14:paraId="6A828E19" w14:textId="513CA97E" w:rsidR="00D343BD" w:rsidRDefault="00D343BD" w:rsidP="00D343BD">
            <w:pPr>
              <w:pStyle w:val="Dates"/>
              <w:jc w:val="left"/>
              <w:rPr>
                <w:color w:val="auto"/>
                <w:sz w:val="18"/>
              </w:rPr>
            </w:pPr>
            <w:hyperlink r:id="rId25" w:history="1">
              <w:r w:rsidRPr="00D343B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https://youtu.be/ijrvrHykzIA</w:t>
              </w:r>
            </w:hyperlink>
          </w:p>
          <w:p w14:paraId="4F1F019D" w14:textId="4B8E67DF" w:rsidR="00270DC4" w:rsidRPr="004C0516" w:rsidRDefault="00270DC4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5848121D" w14:textId="715386C7" w:rsidR="0097633D" w:rsidRPr="004C0516" w:rsidRDefault="004C0516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11</w:t>
            </w:r>
          </w:p>
          <w:p w14:paraId="581A8481" w14:textId="77777777" w:rsidR="0090343E" w:rsidRDefault="00AA05F7" w:rsidP="009E41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 min Dance Workout</w:t>
            </w:r>
          </w:p>
          <w:p w14:paraId="45DF358B" w14:textId="77777777" w:rsidR="00AA05F7" w:rsidRDefault="00AA05F7" w:rsidP="009E413E">
            <w:pPr>
              <w:pStyle w:val="Dates"/>
              <w:jc w:val="left"/>
              <w:rPr>
                <w:color w:val="auto"/>
                <w:sz w:val="18"/>
              </w:rPr>
            </w:pPr>
            <w:hyperlink r:id="rId26" w:history="1">
              <w:r w:rsidRPr="00AA05F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https://youtu.be/Qd7bk1O92Tc</w:t>
              </w:r>
            </w:hyperlink>
          </w:p>
          <w:p w14:paraId="76EE11CA" w14:textId="77777777" w:rsidR="00AA05F7" w:rsidRPr="004C0516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Day 1 Upper Body</w:t>
            </w:r>
          </w:p>
          <w:p w14:paraId="738DC2BE" w14:textId="262D621A" w:rsidR="00AA05F7" w:rsidRPr="004C0516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7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https://youtu.be/x1MsCE3OBNc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11FBB642" w14:textId="477872FA" w:rsidR="00BF35BB" w:rsidRPr="004C0516" w:rsidRDefault="004C0516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12</w:t>
            </w:r>
          </w:p>
          <w:p w14:paraId="43619C95" w14:textId="7A19F3FE" w:rsidR="009E413E" w:rsidRPr="004C0516" w:rsidRDefault="009E413E" w:rsidP="009E413E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</w:pPr>
            <w:r w:rsidRPr="004C0516"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  <w:t>20 min Fast Walk</w:t>
            </w:r>
          </w:p>
          <w:p w14:paraId="66178660" w14:textId="62E5F09D" w:rsidR="009E413E" w:rsidRPr="004C0516" w:rsidRDefault="00B7133F" w:rsidP="009E413E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</w:pPr>
            <w:r w:rsidRPr="004C0516"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  <w:t>w</w:t>
            </w:r>
            <w:r w:rsidR="009E413E" w:rsidRPr="004C0516"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  <w:t>ith 15 sec</w:t>
            </w:r>
          </w:p>
          <w:p w14:paraId="2CB8ABDA" w14:textId="699689AF" w:rsidR="009E413E" w:rsidRPr="004C0516" w:rsidRDefault="009E413E" w:rsidP="009E413E">
            <w:pPr>
              <w:pStyle w:val="Dates"/>
              <w:jc w:val="left"/>
              <w:rPr>
                <w:rFonts w:ascii="Arial" w:eastAsia="Times New Roman" w:hAnsi="Arial" w:cs="Arial"/>
                <w:sz w:val="18"/>
                <w:lang w:val="en-CA" w:eastAsia="en-CA"/>
              </w:rPr>
            </w:pPr>
            <w:hyperlink r:id="rId28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https://youtu.be/CyAlsgB8M3g</w:t>
              </w:r>
            </w:hyperlink>
          </w:p>
          <w:p w14:paraId="135C702F" w14:textId="77777777" w:rsidR="00AA05F7" w:rsidRPr="004C0516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Day 2 Lower Body</w:t>
            </w:r>
          </w:p>
          <w:p w14:paraId="2074E3A5" w14:textId="5C4889D3" w:rsidR="00BF35BB" w:rsidRPr="004C0516" w:rsidRDefault="00AA05F7" w:rsidP="00AA05F7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9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https://youtu.be/y9411UdVuqY</w:t>
              </w:r>
            </w:hyperlink>
          </w:p>
        </w:tc>
      </w:tr>
      <w:tr w:rsidR="002F6E35" w:rsidRPr="004C0516" w14:paraId="36684AE9" w14:textId="77777777" w:rsidTr="0097633D">
        <w:trPr>
          <w:trHeight w:hRule="exact" w:val="86"/>
        </w:trPr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02E7A16" w:rsidR="00E5377F" w:rsidRPr="004C0516" w:rsidRDefault="00E5377F" w:rsidP="00262CDD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tcBorders>
              <w:top w:val="nil"/>
              <w:bottom w:val="single" w:sz="6" w:space="0" w:color="BFBFBF" w:themeColor="background1" w:themeShade="BF"/>
            </w:tcBorders>
          </w:tcPr>
          <w:p w14:paraId="478E8B73" w14:textId="6C3FCF0C" w:rsidR="00C94A25" w:rsidRPr="004C0516" w:rsidRDefault="00C94A25" w:rsidP="009239EB">
            <w:pPr>
              <w:rPr>
                <w:rFonts w:ascii="Arial" w:hAnsi="Arial" w:cs="Arial"/>
              </w:rPr>
            </w:pPr>
          </w:p>
        </w:tc>
        <w:tc>
          <w:tcPr>
            <w:tcW w:w="2131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2978E1F8" w:rsidR="00413E67" w:rsidRPr="004C0516" w:rsidRDefault="00413E67" w:rsidP="009239EB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0B363488" w14:textId="3E988611" w:rsidR="007A0A58" w:rsidRPr="004C0516" w:rsidRDefault="007A0A58" w:rsidP="009239EB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759516CF" w:rsidR="002F6E35" w:rsidRPr="004C0516" w:rsidRDefault="002F6E35" w:rsidP="009239EB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4EF9659D" w:rsidR="000118B6" w:rsidRPr="004C0516" w:rsidRDefault="000118B6" w:rsidP="009239EB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A626E2" w:rsidRPr="004C0516" w:rsidRDefault="00A626E2" w:rsidP="009239EB">
            <w:pPr>
              <w:rPr>
                <w:rFonts w:ascii="Arial" w:hAnsi="Arial" w:cs="Arial"/>
              </w:rPr>
            </w:pPr>
          </w:p>
        </w:tc>
      </w:tr>
      <w:tr w:rsidR="002F6E35" w:rsidRPr="004C0516" w14:paraId="18043CDB" w14:textId="77777777" w:rsidTr="008D796C">
        <w:trPr>
          <w:trHeight w:val="231"/>
        </w:trPr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71361A25" w14:textId="0A53CABA" w:rsidR="00BF35BB" w:rsidRPr="004C0516" w:rsidRDefault="008D796C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</w:t>
            </w:r>
            <w:r w:rsidR="004C0516">
              <w:rPr>
                <w:rFonts w:ascii="Arial" w:hAnsi="Arial" w:cs="Arial"/>
                <w:color w:val="auto"/>
                <w:sz w:val="18"/>
              </w:rPr>
              <w:t>3</w:t>
            </w:r>
          </w:p>
          <w:p w14:paraId="42C941BE" w14:textId="77777777" w:rsidR="0090343E" w:rsidRDefault="0090343E" w:rsidP="009034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Morning Stretch</w:t>
            </w:r>
          </w:p>
          <w:p w14:paraId="47A5E830" w14:textId="20FE9035" w:rsidR="0090343E" w:rsidRDefault="0090343E" w:rsidP="00BF35BB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</w:pPr>
            <w:hyperlink r:id="rId30" w:history="1">
              <w:r w:rsidRPr="004C0516">
                <w:rPr>
                  <w:rStyle w:val="Hyperlink"/>
                  <w:rFonts w:ascii="Arial" w:hAnsi="Arial" w:cs="Arial"/>
                  <w:color w:val="004E9A"/>
                  <w:sz w:val="18"/>
                </w:rPr>
                <w:t>https://youtu.be/iSYzI7Fh65w</w:t>
              </w:r>
            </w:hyperlink>
          </w:p>
          <w:p w14:paraId="43BC5FAD" w14:textId="48805064" w:rsidR="008D796C" w:rsidRDefault="00AA05F7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25 min Fat Burning Cardio</w:t>
            </w:r>
          </w:p>
          <w:p w14:paraId="6B364EA6" w14:textId="0F2318AB" w:rsidR="00AA05F7" w:rsidRPr="004C0516" w:rsidRDefault="00AA05F7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1" w:history="1">
              <w:r w:rsidRPr="00AA05F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https://youtu.be/Xo2GZcfS3HY</w:t>
              </w:r>
            </w:hyperlink>
          </w:p>
          <w:p w14:paraId="5A0E96D3" w14:textId="3731A68C" w:rsidR="008D796C" w:rsidRPr="004C0516" w:rsidRDefault="008D796C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119" w:type="dxa"/>
            <w:tcBorders>
              <w:top w:val="single" w:sz="6" w:space="0" w:color="BFBFBF" w:themeColor="background1" w:themeShade="BF"/>
              <w:bottom w:val="nil"/>
            </w:tcBorders>
          </w:tcPr>
          <w:p w14:paraId="5502482D" w14:textId="2E6109D3" w:rsidR="002F6E35" w:rsidRPr="004C0516" w:rsidRDefault="008D796C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</w:t>
            </w:r>
            <w:r w:rsidR="004C0516">
              <w:rPr>
                <w:rFonts w:ascii="Arial" w:hAnsi="Arial" w:cs="Arial"/>
                <w:color w:val="auto"/>
                <w:sz w:val="18"/>
              </w:rPr>
              <w:t>4</w:t>
            </w:r>
          </w:p>
          <w:p w14:paraId="0A9CCBDE" w14:textId="77777777" w:rsidR="009E413E" w:rsidRDefault="00270DC4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Cardio &amp; Upper Body Strength</w:t>
            </w:r>
          </w:p>
          <w:p w14:paraId="7CBCEFBF" w14:textId="2195442B" w:rsidR="00270DC4" w:rsidRPr="004C0516" w:rsidRDefault="00270DC4" w:rsidP="009239E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2" w:history="1">
              <w:r w:rsidRPr="00270DC4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https://youtu.be/k1MV7Voa5X4</w:t>
              </w:r>
            </w:hyperlink>
          </w:p>
        </w:tc>
        <w:tc>
          <w:tcPr>
            <w:tcW w:w="2131" w:type="dxa"/>
            <w:tcBorders>
              <w:top w:val="single" w:sz="6" w:space="0" w:color="BFBFBF" w:themeColor="background1" w:themeShade="BF"/>
              <w:bottom w:val="nil"/>
            </w:tcBorders>
          </w:tcPr>
          <w:p w14:paraId="08839A68" w14:textId="554EC616" w:rsidR="00BF35BB" w:rsidRPr="004C0516" w:rsidRDefault="008D796C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</w:t>
            </w:r>
            <w:r w:rsidR="004C0516">
              <w:rPr>
                <w:rFonts w:ascii="Arial" w:hAnsi="Arial" w:cs="Arial"/>
                <w:color w:val="auto"/>
                <w:sz w:val="18"/>
              </w:rPr>
              <w:t>5</w:t>
            </w:r>
          </w:p>
          <w:p w14:paraId="026C9603" w14:textId="77777777" w:rsidR="00B7133F" w:rsidRDefault="00270DC4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Cardio &amp; Lower Body Strength</w:t>
            </w:r>
          </w:p>
          <w:p w14:paraId="7CA9EAB9" w14:textId="77777777" w:rsidR="00270DC4" w:rsidRDefault="00270DC4" w:rsidP="00BF35BB">
            <w:pPr>
              <w:pStyle w:val="Dates"/>
              <w:jc w:val="left"/>
              <w:rPr>
                <w:color w:val="auto"/>
                <w:sz w:val="18"/>
              </w:rPr>
            </w:pPr>
            <w:hyperlink r:id="rId33" w:history="1">
              <w:r w:rsidRPr="00270DC4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https://youtu.be/ZjG9xPBqwKI</w:t>
              </w:r>
            </w:hyperlink>
          </w:p>
          <w:p w14:paraId="7E3C9CD6" w14:textId="77777777" w:rsidR="00270DC4" w:rsidRPr="00270DC4" w:rsidRDefault="00270DC4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270DC4">
              <w:rPr>
                <w:rFonts w:ascii="Arial" w:hAnsi="Arial" w:cs="Arial"/>
                <w:color w:val="auto"/>
                <w:sz w:val="18"/>
              </w:rPr>
              <w:t>If you want more…</w:t>
            </w:r>
          </w:p>
          <w:p w14:paraId="16F6D0A3" w14:textId="77777777" w:rsidR="00270DC4" w:rsidRDefault="00D343BD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7 min Legs:</w:t>
            </w:r>
          </w:p>
          <w:p w14:paraId="77465D15" w14:textId="3D78DC72" w:rsidR="00D343BD" w:rsidRPr="004C0516" w:rsidRDefault="00D343BD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4" w:history="1">
              <w:r w:rsidRPr="00D343B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https://youtu.be/QkBUgWXXboc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00F60AA6" w14:textId="35E27DC5" w:rsidR="0097633D" w:rsidRPr="004C0516" w:rsidRDefault="008D796C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</w:t>
            </w:r>
            <w:r w:rsidR="004C0516">
              <w:rPr>
                <w:rFonts w:ascii="Arial" w:hAnsi="Arial" w:cs="Arial"/>
                <w:color w:val="auto"/>
                <w:sz w:val="18"/>
              </w:rPr>
              <w:t>6</w:t>
            </w:r>
          </w:p>
          <w:p w14:paraId="22E64D8B" w14:textId="77777777" w:rsidR="0097633D" w:rsidRDefault="00D343BD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40 min Japanese Intervals</w:t>
            </w:r>
          </w:p>
          <w:p w14:paraId="616DE1A4" w14:textId="16EC9AE3" w:rsidR="00D343BD" w:rsidRPr="004C0516" w:rsidRDefault="00D343BD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5" w:history="1">
              <w:r w:rsidRPr="00D343B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https://youtu.be/x2aVB0hYx8k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1F793FD7" w14:textId="0CD1C2C8" w:rsidR="00BF35BB" w:rsidRPr="004C0516" w:rsidRDefault="008D796C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</w:t>
            </w:r>
            <w:r w:rsidR="004C0516">
              <w:rPr>
                <w:rFonts w:ascii="Arial" w:hAnsi="Arial" w:cs="Arial"/>
                <w:color w:val="auto"/>
                <w:sz w:val="18"/>
              </w:rPr>
              <w:t>7</w:t>
            </w:r>
          </w:p>
          <w:p w14:paraId="47CAE3A1" w14:textId="33B8D99E" w:rsidR="00B7133F" w:rsidRPr="00D343BD" w:rsidRDefault="00D343BD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D343BD">
              <w:rPr>
                <w:rFonts w:ascii="Arial" w:hAnsi="Arial" w:cs="Arial"/>
                <w:color w:val="auto"/>
                <w:sz w:val="18"/>
              </w:rPr>
              <w:t>30 min Cardio</w:t>
            </w:r>
          </w:p>
          <w:p w14:paraId="5C6C3C79" w14:textId="33B0344E" w:rsidR="00D343BD" w:rsidRDefault="00D343BD" w:rsidP="00270DC4">
            <w:pPr>
              <w:pStyle w:val="Dates"/>
              <w:jc w:val="left"/>
              <w:rPr>
                <w:sz w:val="18"/>
              </w:rPr>
            </w:pPr>
            <w:hyperlink r:id="rId36" w:history="1">
              <w:r w:rsidRPr="00D343B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https://youtu.be/MOz41fYRBvs</w:t>
              </w:r>
            </w:hyperlink>
          </w:p>
          <w:p w14:paraId="432809C8" w14:textId="77777777" w:rsidR="00270DC4" w:rsidRPr="00AA05F7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AA05F7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4F7649E3" w14:textId="720C0429" w:rsidR="00270DC4" w:rsidRPr="00270DC4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7" w:history="1">
              <w:r w:rsidRPr="00AA05F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https://youtu.be/eL2-lj8nSR4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22BD7D16" w14:textId="7CAC1980" w:rsidR="0097633D" w:rsidRPr="004C0516" w:rsidRDefault="008D796C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</w:t>
            </w:r>
            <w:r w:rsidR="004C0516">
              <w:rPr>
                <w:rFonts w:ascii="Arial" w:hAnsi="Arial" w:cs="Arial"/>
                <w:color w:val="auto"/>
                <w:sz w:val="18"/>
              </w:rPr>
              <w:t>8</w:t>
            </w:r>
          </w:p>
          <w:p w14:paraId="5B4845EC" w14:textId="18A060AC" w:rsidR="009E413E" w:rsidRPr="004C0516" w:rsidRDefault="009E413E" w:rsidP="009E41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30 min All-in-One</w:t>
            </w:r>
          </w:p>
          <w:p w14:paraId="0D0C4B9A" w14:textId="048F8FEE" w:rsidR="009E413E" w:rsidRPr="004C0516" w:rsidRDefault="009E413E" w:rsidP="009E41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8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https://youtu.be/TRzLLRR31f0</w:t>
              </w:r>
            </w:hyperlink>
          </w:p>
          <w:p w14:paraId="3B87D291" w14:textId="77777777" w:rsidR="0097633D" w:rsidRDefault="0090343E" w:rsidP="009034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Strength</w:t>
            </w:r>
          </w:p>
          <w:p w14:paraId="07FD663B" w14:textId="7C5D1BD9" w:rsidR="0090343E" w:rsidRPr="004C0516" w:rsidRDefault="0090343E" w:rsidP="009034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9" w:history="1">
              <w:r w:rsidRPr="0090343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https://youtu.be/SEdIBwZQbHw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52567B11" w14:textId="532A7A31" w:rsidR="00BF35BB" w:rsidRPr="004C0516" w:rsidRDefault="008D796C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</w:t>
            </w:r>
            <w:r w:rsidR="004C0516">
              <w:rPr>
                <w:rFonts w:ascii="Arial" w:hAnsi="Arial" w:cs="Arial"/>
                <w:color w:val="auto"/>
                <w:sz w:val="18"/>
              </w:rPr>
              <w:t>9</w:t>
            </w:r>
          </w:p>
          <w:p w14:paraId="2D44E73D" w14:textId="18C08D81" w:rsidR="00270DC4" w:rsidRPr="004C0516" w:rsidRDefault="00270DC4" w:rsidP="00270DC4">
            <w:pPr>
              <w:rPr>
                <w:rFonts w:ascii="Arial" w:hAnsi="Arial" w:cs="Arial"/>
              </w:rPr>
            </w:pPr>
            <w:r w:rsidRPr="004C0516">
              <w:rPr>
                <w:rFonts w:ascii="Arial" w:hAnsi="Arial" w:cs="Arial"/>
              </w:rPr>
              <w:t xml:space="preserve">30 min Power </w:t>
            </w:r>
            <w:r w:rsidR="00D343BD">
              <w:rPr>
                <w:rFonts w:ascii="Arial" w:hAnsi="Arial" w:cs="Arial"/>
              </w:rPr>
              <w:t>Intervals</w:t>
            </w:r>
          </w:p>
          <w:p w14:paraId="02EE892F" w14:textId="77777777" w:rsidR="00111DCB" w:rsidRDefault="00270DC4" w:rsidP="00270DC4">
            <w:pPr>
              <w:pStyle w:val="Dates"/>
              <w:jc w:val="left"/>
              <w:rPr>
                <w:sz w:val="18"/>
              </w:rPr>
            </w:pPr>
            <w:hyperlink r:id="rId40" w:history="1">
              <w:r w:rsidRPr="00270DC4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https://youtu.be/94XDPrxvckE</w:t>
              </w:r>
            </w:hyperlink>
          </w:p>
          <w:p w14:paraId="1F4793F7" w14:textId="4767C9E7" w:rsidR="00270DC4" w:rsidRPr="00270DC4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C3267F" w:rsidRPr="004C0516" w14:paraId="620FFBA6" w14:textId="77777777" w:rsidTr="008D796C">
        <w:trPr>
          <w:trHeight w:val="324"/>
        </w:trPr>
        <w:tc>
          <w:tcPr>
            <w:tcW w:w="2126" w:type="dxa"/>
            <w:tcBorders>
              <w:top w:val="single" w:sz="6" w:space="0" w:color="BFBFBF" w:themeColor="background1" w:themeShade="BF"/>
              <w:bottom w:val="nil"/>
            </w:tcBorders>
          </w:tcPr>
          <w:p w14:paraId="2DE05328" w14:textId="7C8A5D9E" w:rsidR="00C3267F" w:rsidRPr="004C0516" w:rsidRDefault="004C0516" w:rsidP="00C3267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</w:t>
            </w:r>
          </w:p>
          <w:p w14:paraId="1C11360A" w14:textId="77777777" w:rsidR="0090343E" w:rsidRDefault="0090343E" w:rsidP="009034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Morning Stretch</w:t>
            </w:r>
          </w:p>
          <w:p w14:paraId="5B52DB4C" w14:textId="77777777" w:rsidR="0090343E" w:rsidRDefault="0090343E" w:rsidP="0090343E">
            <w:pPr>
              <w:pStyle w:val="Dates"/>
              <w:jc w:val="left"/>
              <w:rPr>
                <w:rFonts w:ascii="Arial" w:hAnsi="Arial" w:cs="Arial"/>
                <w:color w:val="004E9A"/>
                <w:sz w:val="18"/>
              </w:rPr>
            </w:pPr>
            <w:hyperlink r:id="rId41" w:history="1">
              <w:r w:rsidRPr="004C0516">
                <w:rPr>
                  <w:rStyle w:val="Hyperlink"/>
                  <w:rFonts w:ascii="Arial" w:hAnsi="Arial" w:cs="Arial"/>
                  <w:color w:val="004E9A"/>
                  <w:sz w:val="18"/>
                </w:rPr>
                <w:t>https://youtu.be/iSYzI7Fh65w</w:t>
              </w:r>
            </w:hyperlink>
          </w:p>
          <w:p w14:paraId="48594463" w14:textId="77777777" w:rsidR="0090343E" w:rsidRPr="004C0516" w:rsidRDefault="0090343E" w:rsidP="0090343E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</w:pPr>
            <w:r w:rsidRPr="004C0516"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  <w:t>30 min Cardio Workout (20 sec segments) </w:t>
            </w:r>
          </w:p>
          <w:p w14:paraId="23A163F5" w14:textId="77777777" w:rsidR="0090343E" w:rsidRPr="004C0516" w:rsidRDefault="0090343E" w:rsidP="0090343E">
            <w:pPr>
              <w:pStyle w:val="Dates"/>
              <w:jc w:val="left"/>
              <w:rPr>
                <w:rFonts w:ascii="Arial" w:eastAsia="Times New Roman" w:hAnsi="Arial" w:cs="Arial"/>
                <w:sz w:val="18"/>
                <w:lang w:val="en-CA" w:eastAsia="en-CA"/>
              </w:rPr>
            </w:pPr>
            <w:hyperlink r:id="rId42" w:history="1">
              <w:r w:rsidRPr="004C0516">
                <w:rPr>
                  <w:rFonts w:ascii="Arial" w:eastAsia="Times New Roman" w:hAnsi="Arial" w:cs="Arial"/>
                  <w:color w:val="1155CC"/>
                  <w:sz w:val="18"/>
                  <w:u w:val="single"/>
                  <w:lang w:val="en-CA" w:eastAsia="en-CA"/>
                </w:rPr>
                <w:t>https://youtu.be/eYUx64kGXHc</w:t>
              </w:r>
            </w:hyperlink>
          </w:p>
          <w:p w14:paraId="23D0FE37" w14:textId="60EF048A" w:rsidR="002B30F6" w:rsidRPr="004C0516" w:rsidRDefault="002B30F6" w:rsidP="00C3267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119" w:type="dxa"/>
            <w:tcBorders>
              <w:top w:val="single" w:sz="6" w:space="0" w:color="BFBFBF" w:themeColor="background1" w:themeShade="BF"/>
              <w:bottom w:val="nil"/>
            </w:tcBorders>
          </w:tcPr>
          <w:p w14:paraId="6194DAFF" w14:textId="77777777" w:rsidR="0090343E" w:rsidRDefault="004C0516" w:rsidP="0090343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21</w:t>
            </w:r>
          </w:p>
          <w:p w14:paraId="30218C49" w14:textId="77777777" w:rsidR="00270DC4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 min Walk Off the Weight</w:t>
            </w:r>
          </w:p>
          <w:p w14:paraId="120FA038" w14:textId="77777777" w:rsidR="00270DC4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43" w:history="1">
              <w:r w:rsidRPr="00AA05F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https://youtu.be/KZ7C8vaue0U</w:t>
              </w:r>
            </w:hyperlink>
          </w:p>
          <w:p w14:paraId="75866159" w14:textId="46AB9362" w:rsidR="0097633D" w:rsidRPr="004C0516" w:rsidRDefault="0097633D" w:rsidP="0097633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  <w:p w14:paraId="5293489E" w14:textId="77777777" w:rsidR="0097633D" w:rsidRPr="004C0516" w:rsidRDefault="00B7133F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Day 1 Upper Body</w:t>
            </w:r>
          </w:p>
          <w:p w14:paraId="23B54B3D" w14:textId="4A194BC1" w:rsidR="00B7133F" w:rsidRPr="004C0516" w:rsidRDefault="00B7133F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44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https://youtu.be/x1MsCE3OBNc</w:t>
              </w:r>
            </w:hyperlink>
          </w:p>
        </w:tc>
        <w:tc>
          <w:tcPr>
            <w:tcW w:w="2131" w:type="dxa"/>
            <w:tcBorders>
              <w:top w:val="single" w:sz="6" w:space="0" w:color="BFBFBF" w:themeColor="background1" w:themeShade="BF"/>
              <w:bottom w:val="nil"/>
            </w:tcBorders>
          </w:tcPr>
          <w:p w14:paraId="351CA37A" w14:textId="138DCCF5" w:rsidR="00BF35BB" w:rsidRPr="004C0516" w:rsidRDefault="004C0516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22</w:t>
            </w:r>
          </w:p>
          <w:p w14:paraId="11EBE817" w14:textId="77777777" w:rsidR="00BF35BB" w:rsidRPr="004C0516" w:rsidRDefault="00BF35BB" w:rsidP="00BF35BB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</w:pPr>
            <w:r w:rsidRPr="004C0516"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  <w:t>20 min Walking Workout for Weight Loss </w:t>
            </w:r>
          </w:p>
          <w:p w14:paraId="4A1D948C" w14:textId="05DD32A0" w:rsidR="00BF35BB" w:rsidRPr="004C0516" w:rsidRDefault="00BF35BB" w:rsidP="00BF35BB">
            <w:pPr>
              <w:pStyle w:val="Dates"/>
              <w:jc w:val="left"/>
              <w:rPr>
                <w:rFonts w:ascii="Arial" w:eastAsia="Times New Roman" w:hAnsi="Arial" w:cs="Arial"/>
                <w:sz w:val="18"/>
                <w:lang w:val="en-CA" w:eastAsia="en-CA"/>
              </w:rPr>
            </w:pPr>
            <w:hyperlink r:id="rId45" w:history="1">
              <w:r w:rsidRPr="004C0516">
                <w:rPr>
                  <w:rFonts w:ascii="Arial" w:eastAsia="Times New Roman" w:hAnsi="Arial" w:cs="Arial"/>
                  <w:color w:val="1155CC"/>
                  <w:sz w:val="18"/>
                  <w:u w:val="single"/>
                  <w:lang w:val="en-CA" w:eastAsia="en-CA"/>
                </w:rPr>
                <w:t>https://youtu.be/KJ-aPNbOz3g</w:t>
              </w:r>
            </w:hyperlink>
          </w:p>
          <w:p w14:paraId="2941028C" w14:textId="77777777" w:rsidR="00BF35BB" w:rsidRPr="004C0516" w:rsidRDefault="00B7133F" w:rsidP="00C3267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Day 2 Lower Body</w:t>
            </w:r>
          </w:p>
          <w:p w14:paraId="7D143308" w14:textId="20CFE1DC" w:rsidR="00B7133F" w:rsidRPr="004C0516" w:rsidRDefault="00B7133F" w:rsidP="00C3267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46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https://youtu.be/y9411UdVuqY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5B3AFA1C" w14:textId="12CDCB2F" w:rsidR="00C3267F" w:rsidRPr="004C0516" w:rsidRDefault="008D796C" w:rsidP="00C3267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2</w:t>
            </w:r>
            <w:r w:rsidR="004C0516">
              <w:rPr>
                <w:rFonts w:ascii="Arial" w:hAnsi="Arial" w:cs="Arial"/>
                <w:color w:val="auto"/>
                <w:sz w:val="18"/>
              </w:rPr>
              <w:t>3</w:t>
            </w:r>
          </w:p>
          <w:p w14:paraId="25CC474C" w14:textId="77777777" w:rsidR="00270DC4" w:rsidRPr="004C0516" w:rsidRDefault="00270DC4" w:rsidP="00270DC4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</w:pPr>
            <w:r w:rsidRPr="004C0516"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  <w:t>20 min Weight Loss Interval Workout </w:t>
            </w:r>
          </w:p>
          <w:p w14:paraId="28D7EA07" w14:textId="77777777" w:rsidR="00270DC4" w:rsidRPr="004C0516" w:rsidRDefault="00270DC4" w:rsidP="00270DC4">
            <w:pPr>
              <w:pStyle w:val="Dates"/>
              <w:jc w:val="left"/>
              <w:rPr>
                <w:rFonts w:ascii="Arial" w:eastAsia="Times New Roman" w:hAnsi="Arial" w:cs="Arial"/>
                <w:color w:val="1155CC"/>
                <w:sz w:val="18"/>
                <w:u w:val="single"/>
                <w:lang w:val="en-CA" w:eastAsia="en-CA"/>
              </w:rPr>
            </w:pPr>
            <w:hyperlink r:id="rId47" w:history="1">
              <w:r w:rsidRPr="004C0516">
                <w:rPr>
                  <w:rFonts w:ascii="Arial" w:eastAsia="Times New Roman" w:hAnsi="Arial" w:cs="Arial"/>
                  <w:color w:val="1155CC"/>
                  <w:sz w:val="18"/>
                  <w:u w:val="single"/>
                  <w:lang w:val="en-CA" w:eastAsia="en-CA"/>
                </w:rPr>
                <w:t>https://youtu.be/d7r-oFTfK34</w:t>
              </w:r>
            </w:hyperlink>
          </w:p>
          <w:p w14:paraId="7E39E9F4" w14:textId="77777777" w:rsidR="00270DC4" w:rsidRPr="004C0516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0AF6ABE0" w14:textId="0ED12690" w:rsidR="00111DCB" w:rsidRPr="004C0516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48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https://youtu.be/eL2-lj8nSR4</w:t>
              </w:r>
            </w:hyperlink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2CADBF1B" w14:textId="05A22B29" w:rsidR="00BF35BB" w:rsidRPr="004C0516" w:rsidRDefault="008D796C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2</w:t>
            </w:r>
            <w:r w:rsidR="004C0516">
              <w:rPr>
                <w:rFonts w:ascii="Arial" w:hAnsi="Arial" w:cs="Arial"/>
                <w:color w:val="auto"/>
                <w:sz w:val="18"/>
              </w:rPr>
              <w:t>4</w:t>
            </w:r>
          </w:p>
          <w:p w14:paraId="058F478A" w14:textId="77777777" w:rsidR="00270DC4" w:rsidRDefault="00270DC4" w:rsidP="00B7133F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</w:pPr>
            <w:r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  <w:t>25 min Low Impact Cardio, 15 sec moves</w:t>
            </w:r>
          </w:p>
          <w:p w14:paraId="06FC00B6" w14:textId="08647904" w:rsidR="00270DC4" w:rsidRDefault="00270DC4" w:rsidP="00B7133F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</w:pPr>
            <w:hyperlink r:id="rId49" w:history="1">
              <w:r w:rsidRPr="00270DC4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https://youtu.be/saL5IguTMeY</w:t>
              </w:r>
            </w:hyperlink>
          </w:p>
          <w:p w14:paraId="1C6FC91E" w14:textId="5FF86B96" w:rsidR="00B7133F" w:rsidRPr="004C0516" w:rsidRDefault="00270DC4" w:rsidP="00B7133F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</w:pPr>
            <w:r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  <w:t xml:space="preserve">10 min </w:t>
            </w:r>
            <w:r w:rsidR="00B7133F" w:rsidRPr="004C0516">
              <w:rPr>
                <w:rFonts w:ascii="Arial" w:eastAsia="Times New Roman" w:hAnsi="Arial" w:cs="Arial"/>
                <w:color w:val="auto"/>
                <w:sz w:val="18"/>
                <w:lang w:val="en-CA" w:eastAsia="en-CA"/>
              </w:rPr>
              <w:t>Flatter Belly</w:t>
            </w:r>
          </w:p>
          <w:p w14:paraId="07835367" w14:textId="77777777" w:rsidR="00B7133F" w:rsidRPr="004C0516" w:rsidRDefault="00B7133F" w:rsidP="00B7133F">
            <w:pPr>
              <w:pStyle w:val="Dates"/>
              <w:jc w:val="left"/>
              <w:rPr>
                <w:rFonts w:ascii="Arial" w:eastAsia="Times New Roman" w:hAnsi="Arial" w:cs="Arial"/>
                <w:sz w:val="18"/>
                <w:lang w:val="en-CA" w:eastAsia="en-CA"/>
              </w:rPr>
            </w:pPr>
            <w:hyperlink r:id="rId50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https://youtu.be/gLnTHrU2VWA</w:t>
              </w:r>
            </w:hyperlink>
          </w:p>
          <w:p w14:paraId="4C5695C6" w14:textId="77777777" w:rsidR="00B7133F" w:rsidRPr="004C0516" w:rsidRDefault="00B7133F" w:rsidP="00BF35BB">
            <w:pPr>
              <w:pStyle w:val="Dates"/>
              <w:jc w:val="left"/>
              <w:rPr>
                <w:rFonts w:ascii="Arial" w:eastAsia="Times New Roman" w:hAnsi="Arial" w:cs="Arial"/>
                <w:sz w:val="18"/>
                <w:lang w:val="en-CA" w:eastAsia="en-CA"/>
              </w:rPr>
            </w:pPr>
          </w:p>
          <w:p w14:paraId="342C6E7E" w14:textId="3F19346D" w:rsidR="00BF35BB" w:rsidRPr="004C0516" w:rsidRDefault="00BF35BB" w:rsidP="00C3267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57A480E9" w14:textId="7627DF6D" w:rsidR="00BF35BB" w:rsidRPr="004C0516" w:rsidRDefault="008D796C" w:rsidP="00BF35BB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2</w:t>
            </w:r>
            <w:r w:rsidR="004C0516">
              <w:rPr>
                <w:rFonts w:ascii="Arial" w:hAnsi="Arial" w:cs="Arial"/>
                <w:color w:val="auto"/>
                <w:sz w:val="18"/>
              </w:rPr>
              <w:t>5</w:t>
            </w:r>
          </w:p>
          <w:p w14:paraId="4A54EEC9" w14:textId="0C16F5A9" w:rsidR="00270DC4" w:rsidRDefault="00270DC4" w:rsidP="00270DC4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lang w:val="en-CA" w:eastAsia="en-CA"/>
              </w:rPr>
              <w:t>25 min Fast Power Walk</w:t>
            </w:r>
          </w:p>
          <w:p w14:paraId="027389ED" w14:textId="2F5F2DFB" w:rsidR="00D343BD" w:rsidRDefault="00D343BD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51" w:history="1">
              <w:r w:rsidRPr="00D343B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https://youtu.be/F3BJR-4YwIo</w:t>
              </w:r>
            </w:hyperlink>
          </w:p>
          <w:p w14:paraId="24764BB9" w14:textId="2E0149A8" w:rsidR="00270DC4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15 min Full Body</w:t>
            </w:r>
          </w:p>
          <w:p w14:paraId="6943B5DF" w14:textId="77777777" w:rsidR="00270DC4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Strength</w:t>
            </w:r>
          </w:p>
          <w:p w14:paraId="71A9A8E7" w14:textId="65A518A8" w:rsidR="00270DC4" w:rsidRPr="004C0516" w:rsidRDefault="00270DC4" w:rsidP="00270DC4">
            <w:pPr>
              <w:pStyle w:val="Dates"/>
              <w:jc w:val="left"/>
              <w:rPr>
                <w:rFonts w:ascii="Arial" w:eastAsia="Times New Roman" w:hAnsi="Arial" w:cs="Arial"/>
                <w:color w:val="1155CC"/>
                <w:sz w:val="18"/>
                <w:u w:val="single"/>
                <w:lang w:val="en-CA" w:eastAsia="en-CA"/>
              </w:rPr>
            </w:pPr>
            <w:hyperlink r:id="rId52" w:history="1">
              <w:r w:rsidRPr="00AA05F7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https://youtu.be/O9PTFZcRA60</w:t>
              </w:r>
            </w:hyperlink>
          </w:p>
          <w:p w14:paraId="2797A181" w14:textId="26926022" w:rsidR="00B7133F" w:rsidRPr="004C0516" w:rsidRDefault="00B7133F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125" w:type="dxa"/>
            <w:tcBorders>
              <w:top w:val="single" w:sz="6" w:space="0" w:color="BFBFBF" w:themeColor="background1" w:themeShade="BF"/>
              <w:bottom w:val="nil"/>
            </w:tcBorders>
          </w:tcPr>
          <w:p w14:paraId="487AF460" w14:textId="624EE5A7" w:rsidR="00BF35BB" w:rsidRPr="004C0516" w:rsidRDefault="008D796C" w:rsidP="00BF35BB">
            <w:pPr>
              <w:rPr>
                <w:rFonts w:ascii="Arial" w:hAnsi="Arial" w:cs="Arial"/>
              </w:rPr>
            </w:pPr>
            <w:r w:rsidRPr="004C0516">
              <w:rPr>
                <w:rFonts w:ascii="Arial" w:hAnsi="Arial" w:cs="Arial"/>
              </w:rPr>
              <w:t>2</w:t>
            </w:r>
            <w:r w:rsidR="004C0516">
              <w:rPr>
                <w:rFonts w:ascii="Arial" w:hAnsi="Arial" w:cs="Arial"/>
              </w:rPr>
              <w:t>6</w:t>
            </w:r>
          </w:p>
          <w:p w14:paraId="2CDB5469" w14:textId="77777777" w:rsidR="00270DC4" w:rsidRDefault="00D343BD" w:rsidP="00D343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Country Cardio</w:t>
            </w:r>
          </w:p>
          <w:p w14:paraId="7F1BA182" w14:textId="77115560" w:rsidR="00D343BD" w:rsidRPr="004C0516" w:rsidRDefault="00D343BD" w:rsidP="00D343BD">
            <w:pPr>
              <w:rPr>
                <w:rFonts w:ascii="Arial" w:hAnsi="Arial" w:cs="Arial"/>
              </w:rPr>
            </w:pPr>
            <w:hyperlink r:id="rId53" w:history="1">
              <w:r w:rsidRPr="00D343BD">
                <w:rPr>
                  <w:rFonts w:ascii="Arial" w:hAnsi="Arial" w:cs="Arial"/>
                  <w:color w:val="1155CC"/>
                  <w:u w:val="single"/>
                </w:rPr>
                <w:t>https://youtu.be/_yqz8qoQA-8</w:t>
              </w:r>
            </w:hyperlink>
          </w:p>
        </w:tc>
      </w:tr>
      <w:tr w:rsidR="00C3267F" w:rsidRPr="004C0516" w14:paraId="71AAC4C1" w14:textId="77777777" w:rsidTr="00BF35BB">
        <w:trPr>
          <w:trHeight w:hRule="exact" w:val="545"/>
        </w:trPr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4F775ABD" w:rsidR="00706AB8" w:rsidRPr="004C0516" w:rsidRDefault="00706AB8" w:rsidP="00706AB8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53E9E808" w:rsidR="007F4507" w:rsidRPr="004C0516" w:rsidRDefault="007F4507" w:rsidP="00C3267F">
            <w:pPr>
              <w:rPr>
                <w:rFonts w:ascii="Arial" w:hAnsi="Arial" w:cs="Arial"/>
              </w:rPr>
            </w:pPr>
          </w:p>
        </w:tc>
        <w:tc>
          <w:tcPr>
            <w:tcW w:w="2131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3E4B0B94" w:rsidR="00C3267F" w:rsidRPr="004C0516" w:rsidRDefault="00C3267F" w:rsidP="00C3267F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12D6C255" w:rsidR="007F4507" w:rsidRPr="004C0516" w:rsidRDefault="007F4507" w:rsidP="00706AB8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0593D172" w:rsidR="00C3267F" w:rsidRPr="004C0516" w:rsidRDefault="00C3267F" w:rsidP="00C3267F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28A99463" w:rsidR="007F4507" w:rsidRPr="004C0516" w:rsidRDefault="007F4507" w:rsidP="00706AB8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4952B919" w:rsidR="00A85747" w:rsidRPr="004C0516" w:rsidRDefault="00A85747" w:rsidP="00A85747">
            <w:pPr>
              <w:rPr>
                <w:rFonts w:ascii="Arial" w:hAnsi="Arial" w:cs="Arial"/>
              </w:rPr>
            </w:pPr>
          </w:p>
        </w:tc>
      </w:tr>
      <w:tr w:rsidR="00270DC4" w:rsidRPr="004C0516" w14:paraId="6E34A5E1" w14:textId="77777777" w:rsidTr="008D796C">
        <w:trPr>
          <w:trHeight w:hRule="exact" w:val="2039"/>
        </w:trPr>
        <w:tc>
          <w:tcPr>
            <w:tcW w:w="2126" w:type="dxa"/>
            <w:tcBorders>
              <w:top w:val="nil"/>
              <w:bottom w:val="nil"/>
            </w:tcBorders>
          </w:tcPr>
          <w:p w14:paraId="47EBBD10" w14:textId="376B41FF" w:rsidR="00270DC4" w:rsidRPr="004C0516" w:rsidRDefault="00270DC4" w:rsidP="00270DC4">
            <w:pPr>
              <w:pStyle w:val="Dates"/>
              <w:jc w:val="left"/>
              <w:rPr>
                <w:rFonts w:ascii="Arial" w:hAnsi="Arial" w:cs="Arial"/>
                <w:b/>
                <w:bCs/>
                <w:sz w:val="18"/>
              </w:rPr>
            </w:pPr>
            <w:r w:rsidRPr="004C0516">
              <w:rPr>
                <w:rFonts w:ascii="Arial" w:hAnsi="Arial" w:cs="Arial"/>
                <w:b/>
                <w:bCs/>
                <w:sz w:val="18"/>
              </w:rPr>
              <w:lastRenderedPageBreak/>
              <w:t>27</w:t>
            </w:r>
          </w:p>
          <w:p w14:paraId="544707C6" w14:textId="77777777" w:rsidR="00270DC4" w:rsidRPr="00D343BD" w:rsidRDefault="00D343BD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D343BD">
              <w:rPr>
                <w:rFonts w:ascii="Arial" w:hAnsi="Arial" w:cs="Arial"/>
                <w:color w:val="auto"/>
                <w:sz w:val="18"/>
              </w:rPr>
              <w:t>45 min, 5000+ steps Cardio</w:t>
            </w:r>
          </w:p>
          <w:p w14:paraId="65E09EF9" w14:textId="13243461" w:rsidR="00D343BD" w:rsidRPr="004C0516" w:rsidRDefault="00D343BD" w:rsidP="00270DC4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54" w:history="1">
              <w:r w:rsidRPr="00D343B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https://youtu.be/0djMDrNIioI</w:t>
              </w:r>
            </w:hyperlink>
          </w:p>
        </w:tc>
        <w:tc>
          <w:tcPr>
            <w:tcW w:w="2119" w:type="dxa"/>
            <w:tcBorders>
              <w:top w:val="nil"/>
              <w:bottom w:val="nil"/>
            </w:tcBorders>
          </w:tcPr>
          <w:p w14:paraId="533732CC" w14:textId="43476718" w:rsidR="00270DC4" w:rsidRPr="004C0516" w:rsidRDefault="00270DC4" w:rsidP="00270DC4">
            <w:pPr>
              <w:spacing w:before="0" w:after="0"/>
              <w:rPr>
                <w:rFonts w:ascii="Arial" w:hAnsi="Arial" w:cs="Arial"/>
              </w:rPr>
            </w:pPr>
            <w:r w:rsidRPr="004C051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</w:t>
            </w:r>
          </w:p>
          <w:p w14:paraId="2C2B72D6" w14:textId="519D95D5" w:rsidR="00270DC4" w:rsidRDefault="001D1ABB" w:rsidP="00270DC4">
            <w:pPr>
              <w:spacing w:before="0" w:after="0"/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>
              <w:rPr>
                <w:rFonts w:ascii="Arial" w:eastAsia="Times New Roman" w:hAnsi="Arial" w:cs="Arial"/>
                <w:color w:val="000000"/>
                <w:lang w:val="en-CA" w:eastAsia="en-CA"/>
              </w:rPr>
              <w:t>15 min All-in-One Compound Moves</w:t>
            </w:r>
          </w:p>
          <w:p w14:paraId="3529B156" w14:textId="68211835" w:rsidR="001D1ABB" w:rsidRPr="004C0516" w:rsidRDefault="001D1ABB" w:rsidP="00270DC4">
            <w:pPr>
              <w:spacing w:before="0" w:after="0"/>
              <w:rPr>
                <w:rFonts w:ascii="Arial" w:eastAsia="Times New Roman" w:hAnsi="Arial" w:cs="Arial"/>
                <w:lang w:val="en-CA" w:eastAsia="en-CA"/>
              </w:rPr>
            </w:pPr>
            <w:hyperlink r:id="rId55" w:history="1">
              <w:r w:rsidRPr="001D1ABB">
                <w:rPr>
                  <w:rFonts w:ascii="Arial" w:hAnsi="Arial" w:cs="Arial"/>
                  <w:color w:val="1155CC"/>
                  <w:u w:val="single"/>
                </w:rPr>
                <w:t>https://youtu.be/H_zgtl2dwdY</w:t>
              </w:r>
            </w:hyperlink>
          </w:p>
          <w:p w14:paraId="544A50AD" w14:textId="77777777" w:rsidR="00270DC4" w:rsidRPr="004C0516" w:rsidRDefault="00270DC4" w:rsidP="00270DC4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10 min Strength</w:t>
            </w:r>
          </w:p>
          <w:p w14:paraId="753FAB44" w14:textId="4205EF43" w:rsidR="00270DC4" w:rsidRPr="004C0516" w:rsidRDefault="00270DC4" w:rsidP="00270DC4">
            <w:pPr>
              <w:spacing w:before="0" w:after="0"/>
              <w:rPr>
                <w:rFonts w:ascii="Arial" w:hAnsi="Arial" w:cs="Arial"/>
              </w:rPr>
            </w:pPr>
            <w:hyperlink r:id="rId56" w:history="1">
              <w:r w:rsidRPr="004C0516">
                <w:rPr>
                  <w:rFonts w:ascii="Arial" w:hAnsi="Arial" w:cs="Arial"/>
                  <w:color w:val="1155CC"/>
                  <w:u w:val="single"/>
                </w:rPr>
                <w:t>https://youtu.be/SEdIBwZQbHw</w:t>
              </w:r>
            </w:hyperlink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CC05F21" w14:textId="44BDC1A3" w:rsidR="00270DC4" w:rsidRPr="004C0516" w:rsidRDefault="00270DC4" w:rsidP="00270DC4">
            <w:pPr>
              <w:rPr>
                <w:rFonts w:ascii="Arial" w:hAnsi="Arial" w:cs="Arial"/>
              </w:rPr>
            </w:pPr>
            <w:r w:rsidRPr="004C051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9</w:t>
            </w:r>
          </w:p>
          <w:p w14:paraId="0640AC3B" w14:textId="783AC4F7" w:rsidR="00270DC4" w:rsidRDefault="001D1ABB" w:rsidP="00821C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FAST Cardio with 130-150 BPM</w:t>
            </w:r>
          </w:p>
          <w:p w14:paraId="269A56BA" w14:textId="2DA23C58" w:rsidR="001D1ABB" w:rsidRPr="004C0516" w:rsidRDefault="001D1ABB" w:rsidP="00821C39">
            <w:pPr>
              <w:rPr>
                <w:rFonts w:ascii="Arial" w:hAnsi="Arial" w:cs="Arial"/>
              </w:rPr>
            </w:pPr>
            <w:hyperlink r:id="rId57" w:history="1">
              <w:r w:rsidRPr="001D1ABB">
                <w:rPr>
                  <w:rFonts w:ascii="Arial" w:hAnsi="Arial" w:cs="Arial"/>
                  <w:color w:val="1155CC"/>
                  <w:u w:val="single"/>
                </w:rPr>
                <w:t>https://youtu.be/nluQOtLIbu0</w:t>
              </w:r>
            </w:hyperlink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00E30F1A" w14:textId="77777777" w:rsidR="00270DC4" w:rsidRDefault="00270DC4" w:rsidP="00270D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  <w:p w14:paraId="4E57210C" w14:textId="77777777" w:rsidR="00821C39" w:rsidRPr="004C0516" w:rsidRDefault="00821C39" w:rsidP="00821C39">
            <w:pPr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4C0516">
              <w:rPr>
                <w:rFonts w:ascii="Arial" w:eastAsia="Times New Roman" w:hAnsi="Arial" w:cs="Arial"/>
                <w:color w:val="000000"/>
                <w:lang w:val="en-CA" w:eastAsia="en-CA"/>
              </w:rPr>
              <w:t>45 min All-in-One (3 min balance, 10 min strength, 15 min cardio, stretch)</w:t>
            </w:r>
          </w:p>
          <w:p w14:paraId="7F9B9DF3" w14:textId="77777777" w:rsidR="00821C39" w:rsidRPr="004C0516" w:rsidRDefault="00821C39" w:rsidP="00821C39">
            <w:pPr>
              <w:rPr>
                <w:rFonts w:ascii="Arial" w:eastAsia="Times New Roman" w:hAnsi="Arial" w:cs="Arial"/>
                <w:lang w:val="en-CA" w:eastAsia="en-CA"/>
              </w:rPr>
            </w:pPr>
            <w:hyperlink r:id="rId58" w:history="1">
              <w:r w:rsidRPr="004C0516">
                <w:rPr>
                  <w:rFonts w:ascii="Arial" w:eastAsia="Times New Roman" w:hAnsi="Arial" w:cs="Arial"/>
                  <w:color w:val="1155CC"/>
                  <w:u w:val="single"/>
                  <w:lang w:val="en-CA" w:eastAsia="en-CA"/>
                </w:rPr>
                <w:t>https://youtu.be/JmPDiD4ekvs</w:t>
              </w:r>
            </w:hyperlink>
          </w:p>
          <w:p w14:paraId="5A6602F6" w14:textId="77777777" w:rsidR="00821C39" w:rsidRDefault="00821C39" w:rsidP="00821C3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821C39">
              <w:rPr>
                <w:rFonts w:ascii="Arial" w:hAnsi="Arial" w:cs="Arial"/>
                <w:sz w:val="18"/>
              </w:rPr>
              <w:t>Add on:</w:t>
            </w:r>
            <w:r>
              <w:rPr>
                <w:rFonts w:ascii="Arial" w:hAnsi="Arial" w:cs="Arial"/>
              </w:rPr>
              <w:t xml:space="preserve"> </w:t>
            </w:r>
            <w:r w:rsidRPr="004C0516">
              <w:rPr>
                <w:rFonts w:ascii="Arial" w:hAnsi="Arial" w:cs="Arial"/>
                <w:color w:val="auto"/>
                <w:sz w:val="18"/>
              </w:rPr>
              <w:t>10 min Strength</w:t>
            </w:r>
          </w:p>
          <w:p w14:paraId="7F1F12E6" w14:textId="77777777" w:rsidR="00821C39" w:rsidRPr="004C0516" w:rsidRDefault="00821C39" w:rsidP="00821C3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  <w:p w14:paraId="09FDDD57" w14:textId="168C80A5" w:rsidR="00270DC4" w:rsidRPr="004C0516" w:rsidRDefault="00821C39" w:rsidP="00821C39">
            <w:pPr>
              <w:rPr>
                <w:rFonts w:ascii="Arial" w:hAnsi="Arial" w:cs="Arial"/>
              </w:rPr>
            </w:pPr>
            <w:hyperlink r:id="rId59" w:history="1">
              <w:r w:rsidRPr="004C0516">
                <w:rPr>
                  <w:rFonts w:ascii="Arial" w:hAnsi="Arial" w:cs="Arial"/>
                  <w:color w:val="1155CC"/>
                  <w:u w:val="single"/>
                </w:rPr>
                <w:t>https://youtu.be/SEdIBwZQbHw</w:t>
              </w:r>
            </w:hyperlink>
          </w:p>
        </w:tc>
        <w:tc>
          <w:tcPr>
            <w:tcW w:w="212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B20F5D2" w14:textId="3781334D" w:rsidR="001D1ABB" w:rsidRPr="004C0516" w:rsidRDefault="001D1ABB" w:rsidP="00821C39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A83615D" w14:textId="06E26D21" w:rsidR="00270DC4" w:rsidRPr="004C0516" w:rsidRDefault="00270DC4" w:rsidP="00920D3C">
            <w:pPr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3B122A" w14:textId="33275486" w:rsidR="00270DC4" w:rsidRPr="004C0516" w:rsidRDefault="00270DC4" w:rsidP="00920D3C">
            <w:pPr>
              <w:rPr>
                <w:rFonts w:ascii="Arial" w:hAnsi="Arial" w:cs="Arial"/>
              </w:rPr>
            </w:pPr>
          </w:p>
        </w:tc>
      </w:tr>
      <w:tr w:rsidR="00270DC4" w:rsidRPr="00C35BAE" w14:paraId="19F4FF52" w14:textId="77777777" w:rsidTr="00821C39">
        <w:trPr>
          <w:trHeight w:hRule="exact" w:val="819"/>
        </w:trPr>
        <w:tc>
          <w:tcPr>
            <w:tcW w:w="2126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270DC4" w:rsidRPr="00B14439" w:rsidRDefault="00270DC4" w:rsidP="00270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9" w:type="dxa"/>
            <w:tcBorders>
              <w:top w:val="nil"/>
              <w:bottom w:val="single" w:sz="6" w:space="0" w:color="BFBFBF" w:themeColor="background1" w:themeShade="BF"/>
            </w:tcBorders>
          </w:tcPr>
          <w:p w14:paraId="7A30D66C" w14:textId="77777777" w:rsidR="00270DC4" w:rsidRDefault="00270DC4" w:rsidP="00270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nil"/>
              <w:bottom w:val="single" w:sz="6" w:space="0" w:color="BFBFBF" w:themeColor="background1" w:themeShade="BF"/>
            </w:tcBorders>
          </w:tcPr>
          <w:p w14:paraId="3E9EF228" w14:textId="77777777" w:rsidR="00270DC4" w:rsidRPr="00B14439" w:rsidRDefault="00270DC4" w:rsidP="00270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72BCCB5C" w14:textId="6C697392" w:rsidR="00270DC4" w:rsidRDefault="00821C39" w:rsidP="00270DC4">
            <w:hyperlink r:id="rId60" w:history="1">
              <w:r w:rsidRPr="004C0516">
                <w:rPr>
                  <w:rFonts w:ascii="Arial" w:hAnsi="Arial" w:cs="Arial"/>
                  <w:color w:val="1155CC"/>
                  <w:u w:val="single"/>
                </w:rPr>
                <w:t>https://youtu.be/SEdIBwZQbHw</w:t>
              </w:r>
            </w:hyperlink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4FD278AA" w14:textId="77777777" w:rsidR="00270DC4" w:rsidRDefault="00270DC4" w:rsidP="00270DC4"/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586BEF7E" w14:textId="77777777" w:rsidR="00270DC4" w:rsidRDefault="00270DC4" w:rsidP="00270DC4">
            <w:pPr>
              <w:pStyle w:val="Dates"/>
              <w:jc w:val="left"/>
            </w:pPr>
          </w:p>
        </w:tc>
        <w:tc>
          <w:tcPr>
            <w:tcW w:w="212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270DC4" w:rsidRPr="00AD542B" w:rsidRDefault="00270DC4" w:rsidP="00270DC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466377" w14:textId="0D94DC85" w:rsidR="006A334F" w:rsidRPr="00E24F5A" w:rsidRDefault="006A334F" w:rsidP="005C7D5F">
      <w:pPr>
        <w:rPr>
          <w:sz w:val="20"/>
          <w:szCs w:val="20"/>
        </w:rPr>
      </w:pPr>
    </w:p>
    <w:p w14:paraId="6DE5A605" w14:textId="77777777" w:rsidR="00353B75" w:rsidRPr="00E24F5A" w:rsidRDefault="00353B75">
      <w:pPr>
        <w:rPr>
          <w:sz w:val="20"/>
          <w:szCs w:val="20"/>
        </w:rPr>
      </w:pPr>
    </w:p>
    <w:sectPr w:rsidR="00353B75" w:rsidRPr="00E24F5A" w:rsidSect="00A84573">
      <w:pgSz w:w="15840" w:h="12240" w:orient="landscape"/>
      <w:pgMar w:top="4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C245" w14:textId="77777777" w:rsidR="00CD0BD9" w:rsidRDefault="00CD0BD9">
      <w:pPr>
        <w:spacing w:before="0" w:after="0"/>
      </w:pPr>
      <w:r>
        <w:separator/>
      </w:r>
    </w:p>
  </w:endnote>
  <w:endnote w:type="continuationSeparator" w:id="0">
    <w:p w14:paraId="00945E1C" w14:textId="77777777" w:rsidR="00CD0BD9" w:rsidRDefault="00CD0BD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1D51" w14:textId="77777777" w:rsidR="00CD0BD9" w:rsidRDefault="00CD0BD9">
      <w:pPr>
        <w:spacing w:before="0" w:after="0"/>
      </w:pPr>
      <w:r>
        <w:separator/>
      </w:r>
    </w:p>
  </w:footnote>
  <w:footnote w:type="continuationSeparator" w:id="0">
    <w:p w14:paraId="0202574A" w14:textId="77777777" w:rsidR="00CD0BD9" w:rsidRDefault="00CD0BD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07A1D"/>
    <w:rsid w:val="000118B6"/>
    <w:rsid w:val="00014C6E"/>
    <w:rsid w:val="00017971"/>
    <w:rsid w:val="0002191A"/>
    <w:rsid w:val="0004269D"/>
    <w:rsid w:val="00043170"/>
    <w:rsid w:val="00043186"/>
    <w:rsid w:val="00052655"/>
    <w:rsid w:val="00056814"/>
    <w:rsid w:val="000628DB"/>
    <w:rsid w:val="00064EB3"/>
    <w:rsid w:val="0006779F"/>
    <w:rsid w:val="00072C9F"/>
    <w:rsid w:val="00074323"/>
    <w:rsid w:val="00074405"/>
    <w:rsid w:val="00083954"/>
    <w:rsid w:val="000879BF"/>
    <w:rsid w:val="000A20FE"/>
    <w:rsid w:val="000C4BA6"/>
    <w:rsid w:val="000D3580"/>
    <w:rsid w:val="000D3DED"/>
    <w:rsid w:val="000E4F04"/>
    <w:rsid w:val="000F1B8B"/>
    <w:rsid w:val="00101D0E"/>
    <w:rsid w:val="001031C4"/>
    <w:rsid w:val="00110D86"/>
    <w:rsid w:val="00111DCB"/>
    <w:rsid w:val="0011772B"/>
    <w:rsid w:val="0012277E"/>
    <w:rsid w:val="001227CA"/>
    <w:rsid w:val="001250BF"/>
    <w:rsid w:val="001343AB"/>
    <w:rsid w:val="00137D17"/>
    <w:rsid w:val="00150D8E"/>
    <w:rsid w:val="00155773"/>
    <w:rsid w:val="001745B5"/>
    <w:rsid w:val="00183D4A"/>
    <w:rsid w:val="0019501B"/>
    <w:rsid w:val="001A0315"/>
    <w:rsid w:val="001A3A8D"/>
    <w:rsid w:val="001B04C1"/>
    <w:rsid w:val="001B09AF"/>
    <w:rsid w:val="001B3E6F"/>
    <w:rsid w:val="001C5DC3"/>
    <w:rsid w:val="001D1ABB"/>
    <w:rsid w:val="001E233F"/>
    <w:rsid w:val="001E44F2"/>
    <w:rsid w:val="001F5951"/>
    <w:rsid w:val="001F6F9B"/>
    <w:rsid w:val="0022366D"/>
    <w:rsid w:val="00224809"/>
    <w:rsid w:val="00243C83"/>
    <w:rsid w:val="002465A0"/>
    <w:rsid w:val="002471F3"/>
    <w:rsid w:val="00262CDD"/>
    <w:rsid w:val="002677EF"/>
    <w:rsid w:val="00270DC4"/>
    <w:rsid w:val="0027720C"/>
    <w:rsid w:val="0028361C"/>
    <w:rsid w:val="00286D25"/>
    <w:rsid w:val="002A0C48"/>
    <w:rsid w:val="002A5844"/>
    <w:rsid w:val="002B2984"/>
    <w:rsid w:val="002B30F6"/>
    <w:rsid w:val="002B61E3"/>
    <w:rsid w:val="002C3AEB"/>
    <w:rsid w:val="002E0FDB"/>
    <w:rsid w:val="002E467C"/>
    <w:rsid w:val="002E71B8"/>
    <w:rsid w:val="002F6E35"/>
    <w:rsid w:val="002F6EDB"/>
    <w:rsid w:val="0030532D"/>
    <w:rsid w:val="0030703E"/>
    <w:rsid w:val="003113AC"/>
    <w:rsid w:val="003203BB"/>
    <w:rsid w:val="003220CA"/>
    <w:rsid w:val="00330121"/>
    <w:rsid w:val="003330CD"/>
    <w:rsid w:val="00353B75"/>
    <w:rsid w:val="003600D1"/>
    <w:rsid w:val="00363230"/>
    <w:rsid w:val="0036701D"/>
    <w:rsid w:val="0038612F"/>
    <w:rsid w:val="00386F79"/>
    <w:rsid w:val="003955B2"/>
    <w:rsid w:val="00396529"/>
    <w:rsid w:val="003B09E6"/>
    <w:rsid w:val="003B5717"/>
    <w:rsid w:val="003B5DC8"/>
    <w:rsid w:val="003C46A9"/>
    <w:rsid w:val="003D7DDA"/>
    <w:rsid w:val="003E295A"/>
    <w:rsid w:val="003E6FFA"/>
    <w:rsid w:val="003F7E15"/>
    <w:rsid w:val="00406C2A"/>
    <w:rsid w:val="00413E67"/>
    <w:rsid w:val="00430BAC"/>
    <w:rsid w:val="00437910"/>
    <w:rsid w:val="00447C5C"/>
    <w:rsid w:val="00454FED"/>
    <w:rsid w:val="004602D2"/>
    <w:rsid w:val="00466CB1"/>
    <w:rsid w:val="00480905"/>
    <w:rsid w:val="004828EE"/>
    <w:rsid w:val="00491007"/>
    <w:rsid w:val="00497B56"/>
    <w:rsid w:val="004B7C88"/>
    <w:rsid w:val="004C0516"/>
    <w:rsid w:val="004C53AB"/>
    <w:rsid w:val="004C5B17"/>
    <w:rsid w:val="004E00D4"/>
    <w:rsid w:val="004F3BBE"/>
    <w:rsid w:val="00502497"/>
    <w:rsid w:val="00502E32"/>
    <w:rsid w:val="00507807"/>
    <w:rsid w:val="00520B65"/>
    <w:rsid w:val="0052646A"/>
    <w:rsid w:val="00532AA9"/>
    <w:rsid w:val="00535E88"/>
    <w:rsid w:val="0054189C"/>
    <w:rsid w:val="005513CF"/>
    <w:rsid w:val="00551FBF"/>
    <w:rsid w:val="005562FE"/>
    <w:rsid w:val="00557989"/>
    <w:rsid w:val="00560457"/>
    <w:rsid w:val="005660AD"/>
    <w:rsid w:val="00571C38"/>
    <w:rsid w:val="005852AA"/>
    <w:rsid w:val="00591B00"/>
    <w:rsid w:val="00592610"/>
    <w:rsid w:val="005B057E"/>
    <w:rsid w:val="005C6E56"/>
    <w:rsid w:val="005C7D5F"/>
    <w:rsid w:val="005E3FA5"/>
    <w:rsid w:val="005E4BC4"/>
    <w:rsid w:val="005E53FB"/>
    <w:rsid w:val="005E7709"/>
    <w:rsid w:val="00614E78"/>
    <w:rsid w:val="006209AB"/>
    <w:rsid w:val="00664D21"/>
    <w:rsid w:val="00667036"/>
    <w:rsid w:val="006717F6"/>
    <w:rsid w:val="00683097"/>
    <w:rsid w:val="00687859"/>
    <w:rsid w:val="006A0126"/>
    <w:rsid w:val="006A2649"/>
    <w:rsid w:val="006A334F"/>
    <w:rsid w:val="006C4B62"/>
    <w:rsid w:val="006C78EC"/>
    <w:rsid w:val="006D09C7"/>
    <w:rsid w:val="006D7AB1"/>
    <w:rsid w:val="0070414F"/>
    <w:rsid w:val="00706AB8"/>
    <w:rsid w:val="007071CD"/>
    <w:rsid w:val="00721307"/>
    <w:rsid w:val="00751A5F"/>
    <w:rsid w:val="00755A3C"/>
    <w:rsid w:val="007564A4"/>
    <w:rsid w:val="00765CDB"/>
    <w:rsid w:val="00771400"/>
    <w:rsid w:val="007777B1"/>
    <w:rsid w:val="00782524"/>
    <w:rsid w:val="00786AB4"/>
    <w:rsid w:val="007A0A58"/>
    <w:rsid w:val="007A49F2"/>
    <w:rsid w:val="007B76E0"/>
    <w:rsid w:val="007C5C4A"/>
    <w:rsid w:val="007C6C11"/>
    <w:rsid w:val="007D28D1"/>
    <w:rsid w:val="007D63CA"/>
    <w:rsid w:val="007F4507"/>
    <w:rsid w:val="00821C39"/>
    <w:rsid w:val="00823713"/>
    <w:rsid w:val="008341F0"/>
    <w:rsid w:val="0083747F"/>
    <w:rsid w:val="008711AC"/>
    <w:rsid w:val="00874C9A"/>
    <w:rsid w:val="008761D2"/>
    <w:rsid w:val="008B524E"/>
    <w:rsid w:val="008D796C"/>
    <w:rsid w:val="008D7CFE"/>
    <w:rsid w:val="008E4B76"/>
    <w:rsid w:val="00900813"/>
    <w:rsid w:val="00901FCF"/>
    <w:rsid w:val="0090343E"/>
    <w:rsid w:val="009035F5"/>
    <w:rsid w:val="00914257"/>
    <w:rsid w:val="009162CE"/>
    <w:rsid w:val="00920D3C"/>
    <w:rsid w:val="009239EB"/>
    <w:rsid w:val="009244C2"/>
    <w:rsid w:val="00933170"/>
    <w:rsid w:val="00944085"/>
    <w:rsid w:val="00946A27"/>
    <w:rsid w:val="009554D7"/>
    <w:rsid w:val="009757E4"/>
    <w:rsid w:val="0097633D"/>
    <w:rsid w:val="00985970"/>
    <w:rsid w:val="009906BB"/>
    <w:rsid w:val="00994D1A"/>
    <w:rsid w:val="009A0FFF"/>
    <w:rsid w:val="009A331C"/>
    <w:rsid w:val="009A6FFD"/>
    <w:rsid w:val="009B0542"/>
    <w:rsid w:val="009B56C8"/>
    <w:rsid w:val="009C111D"/>
    <w:rsid w:val="009C207C"/>
    <w:rsid w:val="009E413E"/>
    <w:rsid w:val="00A06294"/>
    <w:rsid w:val="00A445C5"/>
    <w:rsid w:val="00A4654E"/>
    <w:rsid w:val="00A57D67"/>
    <w:rsid w:val="00A626E2"/>
    <w:rsid w:val="00A73BBF"/>
    <w:rsid w:val="00A81500"/>
    <w:rsid w:val="00A84573"/>
    <w:rsid w:val="00A85747"/>
    <w:rsid w:val="00AA05F7"/>
    <w:rsid w:val="00AA3551"/>
    <w:rsid w:val="00AB29FA"/>
    <w:rsid w:val="00AB7640"/>
    <w:rsid w:val="00AC5FFA"/>
    <w:rsid w:val="00AD02C3"/>
    <w:rsid w:val="00AD542B"/>
    <w:rsid w:val="00AD6A4F"/>
    <w:rsid w:val="00AD7677"/>
    <w:rsid w:val="00AD7FC4"/>
    <w:rsid w:val="00B14439"/>
    <w:rsid w:val="00B2258A"/>
    <w:rsid w:val="00B27E18"/>
    <w:rsid w:val="00B30F61"/>
    <w:rsid w:val="00B5694F"/>
    <w:rsid w:val="00B57120"/>
    <w:rsid w:val="00B620D3"/>
    <w:rsid w:val="00B70858"/>
    <w:rsid w:val="00B7133F"/>
    <w:rsid w:val="00B73763"/>
    <w:rsid w:val="00B8151A"/>
    <w:rsid w:val="00B95C00"/>
    <w:rsid w:val="00BA4568"/>
    <w:rsid w:val="00BB6A94"/>
    <w:rsid w:val="00BC0A6B"/>
    <w:rsid w:val="00BC2AE9"/>
    <w:rsid w:val="00BC6AA8"/>
    <w:rsid w:val="00BD09B1"/>
    <w:rsid w:val="00BD6226"/>
    <w:rsid w:val="00BF35BB"/>
    <w:rsid w:val="00C02182"/>
    <w:rsid w:val="00C042FC"/>
    <w:rsid w:val="00C049D4"/>
    <w:rsid w:val="00C05AB1"/>
    <w:rsid w:val="00C06955"/>
    <w:rsid w:val="00C076DA"/>
    <w:rsid w:val="00C11D39"/>
    <w:rsid w:val="00C16722"/>
    <w:rsid w:val="00C273F3"/>
    <w:rsid w:val="00C3267F"/>
    <w:rsid w:val="00C32DEC"/>
    <w:rsid w:val="00C35BAE"/>
    <w:rsid w:val="00C430C9"/>
    <w:rsid w:val="00C43557"/>
    <w:rsid w:val="00C438FC"/>
    <w:rsid w:val="00C62D48"/>
    <w:rsid w:val="00C65B8A"/>
    <w:rsid w:val="00C71D73"/>
    <w:rsid w:val="00C7735D"/>
    <w:rsid w:val="00C94A25"/>
    <w:rsid w:val="00CA10CF"/>
    <w:rsid w:val="00CB1C1C"/>
    <w:rsid w:val="00CC57C3"/>
    <w:rsid w:val="00CD0BD9"/>
    <w:rsid w:val="00CD189B"/>
    <w:rsid w:val="00CD4F46"/>
    <w:rsid w:val="00D02DA8"/>
    <w:rsid w:val="00D068CF"/>
    <w:rsid w:val="00D10033"/>
    <w:rsid w:val="00D15E1E"/>
    <w:rsid w:val="00D173E9"/>
    <w:rsid w:val="00D17693"/>
    <w:rsid w:val="00D343BD"/>
    <w:rsid w:val="00D34731"/>
    <w:rsid w:val="00D53AA3"/>
    <w:rsid w:val="00D60F3B"/>
    <w:rsid w:val="00D73608"/>
    <w:rsid w:val="00D73A0F"/>
    <w:rsid w:val="00D768F8"/>
    <w:rsid w:val="00D8090A"/>
    <w:rsid w:val="00D87AC9"/>
    <w:rsid w:val="00D90EB3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DF6BAE"/>
    <w:rsid w:val="00E02644"/>
    <w:rsid w:val="00E03550"/>
    <w:rsid w:val="00E06EBF"/>
    <w:rsid w:val="00E24F33"/>
    <w:rsid w:val="00E24F5A"/>
    <w:rsid w:val="00E31C87"/>
    <w:rsid w:val="00E37AF2"/>
    <w:rsid w:val="00E45021"/>
    <w:rsid w:val="00E5227B"/>
    <w:rsid w:val="00E5377F"/>
    <w:rsid w:val="00E53E58"/>
    <w:rsid w:val="00E54979"/>
    <w:rsid w:val="00E54E11"/>
    <w:rsid w:val="00E61FD2"/>
    <w:rsid w:val="00E72F81"/>
    <w:rsid w:val="00E836C3"/>
    <w:rsid w:val="00E92AF8"/>
    <w:rsid w:val="00E92F82"/>
    <w:rsid w:val="00E96C21"/>
    <w:rsid w:val="00EA1691"/>
    <w:rsid w:val="00EB320B"/>
    <w:rsid w:val="00EC1740"/>
    <w:rsid w:val="00EC1E56"/>
    <w:rsid w:val="00EC379A"/>
    <w:rsid w:val="00EC5B32"/>
    <w:rsid w:val="00ED0EC7"/>
    <w:rsid w:val="00F07724"/>
    <w:rsid w:val="00F23F00"/>
    <w:rsid w:val="00F249DD"/>
    <w:rsid w:val="00F30136"/>
    <w:rsid w:val="00F351E1"/>
    <w:rsid w:val="00F5037A"/>
    <w:rsid w:val="00F63301"/>
    <w:rsid w:val="00F80711"/>
    <w:rsid w:val="00FA21CA"/>
    <w:rsid w:val="00FA281B"/>
    <w:rsid w:val="00FA5402"/>
    <w:rsid w:val="00FA686D"/>
    <w:rsid w:val="00FB0B6A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lYhNf8_9BzU" TargetMode="External"/><Relationship Id="rId18" Type="http://schemas.openxmlformats.org/officeDocument/2006/relationships/hyperlink" Target="https://youtu.be/f4kDSrBnayY" TargetMode="External"/><Relationship Id="rId26" Type="http://schemas.openxmlformats.org/officeDocument/2006/relationships/hyperlink" Target="https://youtu.be/Qd7bk1O92Tc" TargetMode="External"/><Relationship Id="rId39" Type="http://schemas.openxmlformats.org/officeDocument/2006/relationships/hyperlink" Target="https://youtu.be/SEdIBwZQbHw" TargetMode="External"/><Relationship Id="rId21" Type="http://schemas.openxmlformats.org/officeDocument/2006/relationships/hyperlink" Target="https://youtu.be/FHNib8tLYpw" TargetMode="External"/><Relationship Id="rId34" Type="http://schemas.openxmlformats.org/officeDocument/2006/relationships/hyperlink" Target="https://youtu.be/QkBUgWXXboc" TargetMode="External"/><Relationship Id="rId42" Type="http://schemas.openxmlformats.org/officeDocument/2006/relationships/hyperlink" Target="https://youtu.be/eYUx64kGXHc" TargetMode="External"/><Relationship Id="rId47" Type="http://schemas.openxmlformats.org/officeDocument/2006/relationships/hyperlink" Target="https://youtu.be/d7r-oFTfK34" TargetMode="External"/><Relationship Id="rId50" Type="http://schemas.openxmlformats.org/officeDocument/2006/relationships/hyperlink" Target="https://youtu.be/gLnTHrU2VWA" TargetMode="External"/><Relationship Id="rId55" Type="http://schemas.openxmlformats.org/officeDocument/2006/relationships/hyperlink" Target="https://youtu.be/H_zgtl2dwdY" TargetMode="External"/><Relationship Id="rId63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zN5ZXsN9FUE" TargetMode="External"/><Relationship Id="rId29" Type="http://schemas.openxmlformats.org/officeDocument/2006/relationships/hyperlink" Target="https://youtu.be/y9411UdVuqY" TargetMode="External"/><Relationship Id="rId11" Type="http://schemas.openxmlformats.org/officeDocument/2006/relationships/hyperlink" Target="https://youtu.be/rev3WYnbkR4" TargetMode="External"/><Relationship Id="rId24" Type="http://schemas.openxmlformats.org/officeDocument/2006/relationships/hyperlink" Target="https://youtu.be/OL4H68DKZuM" TargetMode="External"/><Relationship Id="rId32" Type="http://schemas.openxmlformats.org/officeDocument/2006/relationships/hyperlink" Target="https://youtu.be/k1MV7Voa5X4" TargetMode="External"/><Relationship Id="rId37" Type="http://schemas.openxmlformats.org/officeDocument/2006/relationships/hyperlink" Target="https://youtu.be/eL2-lj8nSR4" TargetMode="External"/><Relationship Id="rId40" Type="http://schemas.openxmlformats.org/officeDocument/2006/relationships/hyperlink" Target="https://youtu.be/94XDPrxvckE" TargetMode="External"/><Relationship Id="rId45" Type="http://schemas.openxmlformats.org/officeDocument/2006/relationships/hyperlink" Target="https://youtu.be/KJ-aPNbOz3g" TargetMode="External"/><Relationship Id="rId53" Type="http://schemas.openxmlformats.org/officeDocument/2006/relationships/hyperlink" Target="https://youtu.be/_yqz8qoQA-8" TargetMode="External"/><Relationship Id="rId58" Type="http://schemas.openxmlformats.org/officeDocument/2006/relationships/hyperlink" Target="https://youtu.be/JmPDiD4ekvs" TargetMode="External"/><Relationship Id="rId5" Type="http://schemas.openxmlformats.org/officeDocument/2006/relationships/styles" Target="styles.xml"/><Relationship Id="rId61" Type="http://schemas.openxmlformats.org/officeDocument/2006/relationships/fontTable" Target="fontTable.xml"/><Relationship Id="rId19" Type="http://schemas.openxmlformats.org/officeDocument/2006/relationships/hyperlink" Target="https://youtu.be/eL2-lj8nSR4" TargetMode="External"/><Relationship Id="rId14" Type="http://schemas.openxmlformats.org/officeDocument/2006/relationships/hyperlink" Target="https://youtu.be/xq3HSC1N68Y" TargetMode="External"/><Relationship Id="rId22" Type="http://schemas.openxmlformats.org/officeDocument/2006/relationships/hyperlink" Target="https://youtu.be/yUmNojSXIvA" TargetMode="External"/><Relationship Id="rId27" Type="http://schemas.openxmlformats.org/officeDocument/2006/relationships/hyperlink" Target="https://youtu.be/x1MsCE3OBNc" TargetMode="External"/><Relationship Id="rId30" Type="http://schemas.openxmlformats.org/officeDocument/2006/relationships/hyperlink" Target="https://youtu.be/iSYzI7Fh65w" TargetMode="External"/><Relationship Id="rId35" Type="http://schemas.openxmlformats.org/officeDocument/2006/relationships/hyperlink" Target="https://youtu.be/x2aVB0hYx8k" TargetMode="External"/><Relationship Id="rId43" Type="http://schemas.openxmlformats.org/officeDocument/2006/relationships/hyperlink" Target="https://youtu.be/KZ7C8vaue0U" TargetMode="External"/><Relationship Id="rId48" Type="http://schemas.openxmlformats.org/officeDocument/2006/relationships/hyperlink" Target="https://youtu.be/eL2-lj8nSR4" TargetMode="External"/><Relationship Id="rId56" Type="http://schemas.openxmlformats.org/officeDocument/2006/relationships/hyperlink" Target="https://youtu.be/SEdIBwZQbHw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youtu.be/F3BJR-4YwIo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youtu.be/9kMxnfWgRwU" TargetMode="External"/><Relationship Id="rId17" Type="http://schemas.openxmlformats.org/officeDocument/2006/relationships/hyperlink" Target="https://youtu.be/nW1sLPyf_U4" TargetMode="External"/><Relationship Id="rId25" Type="http://schemas.openxmlformats.org/officeDocument/2006/relationships/hyperlink" Target="https://youtu.be/ijrvrHykzIA" TargetMode="External"/><Relationship Id="rId33" Type="http://schemas.openxmlformats.org/officeDocument/2006/relationships/hyperlink" Target="https://youtu.be/ZjG9xPBqwKI" TargetMode="External"/><Relationship Id="rId38" Type="http://schemas.openxmlformats.org/officeDocument/2006/relationships/hyperlink" Target="https://youtu.be/TRzLLRR31f0" TargetMode="External"/><Relationship Id="rId46" Type="http://schemas.openxmlformats.org/officeDocument/2006/relationships/hyperlink" Target="https://youtu.be/y9411UdVuqY" TargetMode="External"/><Relationship Id="rId59" Type="http://schemas.openxmlformats.org/officeDocument/2006/relationships/hyperlink" Target="https://youtu.be/SEdIBwZQbHw" TargetMode="External"/><Relationship Id="rId20" Type="http://schemas.openxmlformats.org/officeDocument/2006/relationships/hyperlink" Target="https://youtu.be/Gew8bcIest4" TargetMode="External"/><Relationship Id="rId41" Type="http://schemas.openxmlformats.org/officeDocument/2006/relationships/hyperlink" Target="https://youtu.be/iSYzI7Fh65w" TargetMode="External"/><Relationship Id="rId54" Type="http://schemas.openxmlformats.org/officeDocument/2006/relationships/hyperlink" Target="https://youtu.be/0djMDrNIioI" TargetMode="External"/><Relationship Id="rId62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youtu.be/8I76TFbW6bs" TargetMode="External"/><Relationship Id="rId23" Type="http://schemas.openxmlformats.org/officeDocument/2006/relationships/hyperlink" Target="https://youtu.be/m0fEoy7bxXw" TargetMode="External"/><Relationship Id="rId28" Type="http://schemas.openxmlformats.org/officeDocument/2006/relationships/hyperlink" Target="https://youtu.be/CyAlsgB8M3g" TargetMode="External"/><Relationship Id="rId36" Type="http://schemas.openxmlformats.org/officeDocument/2006/relationships/hyperlink" Target="https://youtu.be/MOz41fYRBvs" TargetMode="External"/><Relationship Id="rId49" Type="http://schemas.openxmlformats.org/officeDocument/2006/relationships/hyperlink" Target="https://youtu.be/saL5IguTMeY" TargetMode="External"/><Relationship Id="rId57" Type="http://schemas.openxmlformats.org/officeDocument/2006/relationships/hyperlink" Target="https://youtu.be/nluQOtLIbu0" TargetMode="External"/><Relationship Id="rId10" Type="http://schemas.openxmlformats.org/officeDocument/2006/relationships/hyperlink" Target="https://youtu.be/fUb8qRAN_ws" TargetMode="External"/><Relationship Id="rId31" Type="http://schemas.openxmlformats.org/officeDocument/2006/relationships/hyperlink" Target="https://youtu.be/Xo2GZcfS3HY" TargetMode="External"/><Relationship Id="rId44" Type="http://schemas.openxmlformats.org/officeDocument/2006/relationships/hyperlink" Target="https://youtu.be/x1MsCE3OBNc" TargetMode="External"/><Relationship Id="rId52" Type="http://schemas.openxmlformats.org/officeDocument/2006/relationships/hyperlink" Target="https://youtu.be/O9PTFZcRA60" TargetMode="External"/><Relationship Id="rId60" Type="http://schemas.openxmlformats.org/officeDocument/2006/relationships/hyperlink" Target="https://youtu.be/SEdIBwZQbH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054008"/>
    <w:rsid w:val="00083954"/>
    <w:rsid w:val="00135F02"/>
    <w:rsid w:val="001957BE"/>
    <w:rsid w:val="0023308A"/>
    <w:rsid w:val="002677EF"/>
    <w:rsid w:val="0029412D"/>
    <w:rsid w:val="002A5487"/>
    <w:rsid w:val="00310617"/>
    <w:rsid w:val="00362426"/>
    <w:rsid w:val="00362DFB"/>
    <w:rsid w:val="00372212"/>
    <w:rsid w:val="003801E8"/>
    <w:rsid w:val="00407958"/>
    <w:rsid w:val="00494BA2"/>
    <w:rsid w:val="004A5D30"/>
    <w:rsid w:val="0062011E"/>
    <w:rsid w:val="0068667F"/>
    <w:rsid w:val="006E15DF"/>
    <w:rsid w:val="00702126"/>
    <w:rsid w:val="0073681D"/>
    <w:rsid w:val="007659FE"/>
    <w:rsid w:val="007C6C11"/>
    <w:rsid w:val="00832DC2"/>
    <w:rsid w:val="00890AFF"/>
    <w:rsid w:val="008A5DCE"/>
    <w:rsid w:val="008E7D82"/>
    <w:rsid w:val="00986BAB"/>
    <w:rsid w:val="009906BB"/>
    <w:rsid w:val="009F4AC8"/>
    <w:rsid w:val="00A061CA"/>
    <w:rsid w:val="00B3093C"/>
    <w:rsid w:val="00B31AD3"/>
    <w:rsid w:val="00B40721"/>
    <w:rsid w:val="00C06955"/>
    <w:rsid w:val="00C410DC"/>
    <w:rsid w:val="00C57BD6"/>
    <w:rsid w:val="00CF13E9"/>
    <w:rsid w:val="00D366AB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EE46ED"/>
    <w:rsid w:val="00F63301"/>
    <w:rsid w:val="00F90963"/>
    <w:rsid w:val="00FC382B"/>
    <w:rsid w:val="00FD7841"/>
    <w:rsid w:val="00FE1FB7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0</TotalTime>
  <Pages>1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2026-09-01T01:24:00Z</dcterms:created>
  <dcterms:modified xsi:type="dcterms:W3CDTF">2026-09-03T01:29:00Z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