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0B68AF0A" w:rsidR="00664D21" w:rsidRDefault="00EF44D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FOR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BEGINNERS (</w:t>
            </w:r>
            <w:r w:rsidR="007409A3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3rd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080926" w:rsidRPr="00EF44D8" w14:paraId="1726322F" w14:textId="77777777" w:rsidTr="00EF44D8">
        <w:trPr>
          <w:trHeight w:val="80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A4D7C1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03CAE316" w14:textId="537D89DC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</w:t>
            </w:r>
            <w:r w:rsidR="007409A3">
              <w:rPr>
                <w:rFonts w:ascii="Arial" w:hAnsi="Arial" w:cs="Arial"/>
                <w:color w:val="auto"/>
                <w:sz w:val="24"/>
                <w:szCs w:val="24"/>
              </w:rPr>
              <w:t xml:space="preserve"> 5 &amp; 6</w:t>
            </w:r>
          </w:p>
          <w:p w14:paraId="6DC04CE3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BBD82F8" w14:textId="7F77C0B1" w:rsidR="00080926" w:rsidRPr="00EF44D8" w:rsidRDefault="007409A3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0564C18" w14:textId="2B295145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9FECFEE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F7BC636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5 &amp; 6</w:t>
            </w:r>
          </w:p>
          <w:p w14:paraId="0A6FDD1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9B22A21" w14:textId="00806152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072607" w14:textId="7911735E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5822243C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0D4FA66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5 &amp; 6</w:t>
            </w:r>
          </w:p>
          <w:p w14:paraId="7596EFDF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44AC5EA" w14:textId="3A7D2F87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080926" w:rsidRPr="00EF44D8" w:rsidRDefault="00080926" w:rsidP="0008092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3F4DE4B8" w14:textId="77777777" w:rsidTr="0080615B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93BCE5C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16686CFA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5 &amp; 6</w:t>
            </w:r>
          </w:p>
          <w:p w14:paraId="3F296639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444F5C26" w14:textId="32436369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3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38EFAF1" w14:textId="37FA1B60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2288F6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49113675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5 &amp; 6</w:t>
            </w:r>
          </w:p>
          <w:p w14:paraId="34630584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F3DC0ED" w14:textId="55D758B7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4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1F019D" w14:textId="7F9FFEAC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173546C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007A9B5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5 &amp; 6</w:t>
            </w:r>
          </w:p>
          <w:p w14:paraId="7AA50B0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38DC2BE" w14:textId="28A3EF05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5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https://youtu.be/QC9nFuSGLqo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36684AE9" w14:textId="77777777" w:rsidTr="00080926">
        <w:trPr>
          <w:trHeight w:hRule="exact" w:val="30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78E8B73" w14:textId="62ADAE0F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B363488" w14:textId="0A23C80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34505D9B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18043CDB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ED528A1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21093FD" w14:textId="1A5DC89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Weeks </w:t>
            </w:r>
            <w:r w:rsidR="007409A3">
              <w:rPr>
                <w:rFonts w:ascii="Arial" w:hAnsi="Arial" w:cs="Arial"/>
                <w:color w:val="auto"/>
                <w:sz w:val="24"/>
                <w:szCs w:val="24"/>
              </w:rPr>
              <w:t>7 &amp; 8</w:t>
            </w:r>
          </w:p>
          <w:p w14:paraId="3DCEFCA8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CBCEFBF" w14:textId="3547F429" w:rsidR="00080926" w:rsidRPr="00EF44D8" w:rsidRDefault="007409A3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16758CCD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706F198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06F0DD7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7 &amp; 8</w:t>
            </w:r>
          </w:p>
          <w:p w14:paraId="2F72BEBC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16DE1A4" w14:textId="600BECAA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7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15B704FA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48322B4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75D73146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7 &amp; 8</w:t>
            </w:r>
          </w:p>
          <w:p w14:paraId="5B8A3B1F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7FD663B" w14:textId="610AF54B" w:rsidR="00080926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8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163FC3F" w14:textId="77777777" w:rsidTr="00080926">
        <w:trPr>
          <w:trHeight w:hRule="exact" w:val="3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C6792C4" w14:textId="5028E6AA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F620B4" w14:textId="79E7E4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35414E3" w14:textId="0A0B988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EF44D8" w14:paraId="620FFBA6" w14:textId="77777777" w:rsidTr="006C46CE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C7FC7EE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6D25C3D5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7 &amp; 8</w:t>
            </w:r>
          </w:p>
          <w:p w14:paraId="5CD6C26E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3B54B3D" w14:textId="35EDE023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D143308" w14:textId="75980E0C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3FD53B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08808160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7 &amp; 8</w:t>
            </w:r>
          </w:p>
          <w:p w14:paraId="44EFEBB5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AF6ABE0" w14:textId="4332628F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42C6E7E" w14:textId="5E1509F6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505300F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4311A40A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7 &amp; 8</w:t>
            </w:r>
          </w:p>
          <w:p w14:paraId="16CEDF63" w14:textId="77777777" w:rsidR="007409A3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797A181" w14:textId="195CA4F2" w:rsidR="007409A3" w:rsidRPr="00EF44D8" w:rsidRDefault="007409A3" w:rsidP="007409A3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Pr="007409A3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https://youtu.be/OFbKc-biZ6U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7409A3" w:rsidRPr="00EF44D8" w:rsidRDefault="007409A3" w:rsidP="007409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09A3" w:rsidRPr="00C35BAE" w14:paraId="19F4FF52" w14:textId="77777777" w:rsidTr="00EF44D8">
        <w:trPr>
          <w:trHeight w:hRule="exact" w:val="95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7409A3" w:rsidRPr="00B14439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7409A3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7409A3" w:rsidRPr="00B14439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7409A3" w:rsidRDefault="007409A3" w:rsidP="007409A3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7409A3" w:rsidRDefault="007409A3" w:rsidP="007409A3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7409A3" w:rsidRDefault="007409A3" w:rsidP="007409A3">
            <w:pPr>
              <w:pStyle w:val="Dates"/>
              <w:jc w:val="left"/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7409A3" w:rsidRPr="00AD542B" w:rsidRDefault="007409A3" w:rsidP="007409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14466377" w14:textId="7FCA87E6" w:rsidR="006A334F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Aim to strength train with a full-body strength workout 2-3 times a week for the most benefits.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1AB16E03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M, W, F. You can choose Sun, Tues, Thurs or whatever combination of days works for you. Ideally, allow the muscles a day off strength training between strength workouts</w:t>
      </w:r>
      <w:r>
        <w:rPr>
          <w:rFonts w:ascii="Arial" w:hAnsi="Arial" w:cs="Arial"/>
          <w:sz w:val="24"/>
          <w:szCs w:val="24"/>
        </w:rPr>
        <w:t xml:space="preserve"> (it gives your muscles time to recover).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8051" w14:textId="77777777" w:rsidR="00E04165" w:rsidRDefault="00E04165">
      <w:pPr>
        <w:spacing w:before="0" w:after="0"/>
      </w:pPr>
      <w:r>
        <w:separator/>
      </w:r>
    </w:p>
  </w:endnote>
  <w:endnote w:type="continuationSeparator" w:id="0">
    <w:p w14:paraId="1E9AC36F" w14:textId="77777777" w:rsidR="00E04165" w:rsidRDefault="00E041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5FB96" w14:textId="77777777" w:rsidR="00E04165" w:rsidRDefault="00E04165">
      <w:pPr>
        <w:spacing w:before="0" w:after="0"/>
      </w:pPr>
      <w:r>
        <w:separator/>
      </w:r>
    </w:p>
  </w:footnote>
  <w:footnote w:type="continuationSeparator" w:id="0">
    <w:p w14:paraId="30721B18" w14:textId="77777777" w:rsidR="00E04165" w:rsidRDefault="00E0416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80926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A0126"/>
    <w:rsid w:val="006A2649"/>
    <w:rsid w:val="006A334F"/>
    <w:rsid w:val="006C78EC"/>
    <w:rsid w:val="006D09C7"/>
    <w:rsid w:val="006D7AB1"/>
    <w:rsid w:val="0070414F"/>
    <w:rsid w:val="007409A3"/>
    <w:rsid w:val="00751A5F"/>
    <w:rsid w:val="00755A3C"/>
    <w:rsid w:val="007564A4"/>
    <w:rsid w:val="00765CDB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823713"/>
    <w:rsid w:val="008341F0"/>
    <w:rsid w:val="008711AC"/>
    <w:rsid w:val="00874C9A"/>
    <w:rsid w:val="008761D2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4165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4D8"/>
    <w:rsid w:val="00F07724"/>
    <w:rsid w:val="00F249DD"/>
    <w:rsid w:val="00F30136"/>
    <w:rsid w:val="00F351E1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QC9nFuSGLqo" TargetMode="External"/><Relationship Id="rId18" Type="http://schemas.openxmlformats.org/officeDocument/2006/relationships/hyperlink" Target="https://youtu.be/OFbKc-biZ6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OFbKc-biZ6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QC9nFuSGLqo" TargetMode="External"/><Relationship Id="rId17" Type="http://schemas.openxmlformats.org/officeDocument/2006/relationships/hyperlink" Target="https://youtu.be/OFbKc-biZ6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OFbKc-biZ6U" TargetMode="External"/><Relationship Id="rId20" Type="http://schemas.openxmlformats.org/officeDocument/2006/relationships/hyperlink" Target="https://youtu.be/OFbKc-biZ6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QC9nFuSGLqo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QC9nFuSGLqo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youtu.be/QC9nFuSGLqo" TargetMode="External"/><Relationship Id="rId19" Type="http://schemas.openxmlformats.org/officeDocument/2006/relationships/hyperlink" Target="https://youtu.be/OFbKc-biZ6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QC9nFuSGLqo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3801E8"/>
    <w:rsid w:val="004715BD"/>
    <w:rsid w:val="00494BA2"/>
    <w:rsid w:val="004A5D30"/>
    <w:rsid w:val="00516E90"/>
    <w:rsid w:val="005523E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B31AD3"/>
    <w:rsid w:val="00B40721"/>
    <w:rsid w:val="00C410DC"/>
    <w:rsid w:val="00C57BD6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2023-09-30T16:40:00Z</dcterms:created>
  <dcterms:modified xsi:type="dcterms:W3CDTF">2023-09-30T16:40:00Z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