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F36528">
        <w:trPr>
          <w:trHeight w:hRule="exact" w:val="1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10DF1E4F" w:rsidR="00664D21" w:rsidRDefault="00F3652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CHALLENGING</w:t>
            </w:r>
            <w:r w:rsidR="00EF44D8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(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6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th</w:t>
            </w:r>
            <w:r w:rsidR="00EF44D8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 w:rsidRPr="00F36528">
              <w:rPr>
                <w:rFonts w:ascii="Arial" w:hAnsi="Arial" w:cs="Arial"/>
                <w:color w:val="auto"/>
                <w:sz w:val="36"/>
                <w:szCs w:val="36"/>
              </w:rPr>
              <w:t>2</w:t>
            </w:r>
            <w:r w:rsidR="00EF4290" w:rsidRPr="00F36528">
              <w:rPr>
                <w:rFonts w:ascii="Arial" w:hAnsi="Arial" w:cs="Arial"/>
                <w:color w:val="auto"/>
                <w:sz w:val="36"/>
                <w:szCs w:val="36"/>
              </w:rPr>
              <w:t xml:space="preserve"> </w:t>
            </w:r>
            <w:r w:rsidR="00EF4290" w:rsidRPr="00EF4290">
              <w:rPr>
                <w:rFonts w:ascii="Arial" w:hAnsi="Arial" w:cs="Arial"/>
                <w:color w:val="auto"/>
                <w:sz w:val="36"/>
                <w:szCs w:val="36"/>
              </w:rPr>
              <w:t>DAY PROGRAM</w:t>
            </w:r>
          </w:p>
          <w:p w14:paraId="74B6BE85" w14:textId="222737EF" w:rsidR="00F36528" w:rsidRDefault="00F3652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(</w:t>
            </w:r>
            <w:proofErr w:type="gramStart"/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only</w:t>
            </w:r>
            <w:proofErr w:type="gramEnd"/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do these if you have experience with strength training)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710B49" w:rsidRPr="00EF44D8" w14:paraId="1726322F" w14:textId="77777777" w:rsidTr="0035412C">
        <w:trPr>
          <w:trHeight w:val="626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bookmarkStart w:id="0" w:name="_Hlk146971251"/>
            <w:bookmarkStart w:id="1" w:name="_Hlk146971478"/>
          </w:p>
        </w:tc>
        <w:tc>
          <w:tcPr>
            <w:tcW w:w="2055" w:type="dxa"/>
            <w:tcBorders>
              <w:bottom w:val="nil"/>
            </w:tcBorders>
          </w:tcPr>
          <w:p w14:paraId="32D332F5" w14:textId="7CBDCC32" w:rsidR="00710B49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6BBD82F8" w14:textId="550A7EE0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40DC1A27" w14:textId="77777777" w:rsidR="00710B49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60564C18" w14:textId="095E0ADF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9B22A21" w14:textId="030F4EDA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1D38D8E2" w14:textId="77777777" w:rsidR="00710B49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73072607" w14:textId="28E5114C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6D5571D" w14:textId="77777777" w:rsidR="00710B49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744AC5EA" w14:textId="717BF0D0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3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bookmarkEnd w:id="1"/>
      <w:tr w:rsidR="00710B49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710B49" w:rsidRPr="00EF44D8" w:rsidRDefault="00710B49" w:rsidP="00710B4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710B49" w:rsidRPr="00EF44D8" w:rsidRDefault="00710B49" w:rsidP="00710B49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710B49" w:rsidRPr="00EF44D8" w14:paraId="3F4DE4B8" w14:textId="77777777" w:rsidTr="00806AC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44F5C26" w14:textId="73721BBF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338EFAF1" w14:textId="33D0FC76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F3DC0ED" w14:textId="629972AB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F1F019D" w14:textId="4B3F9DE7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38DC2BE" w14:textId="78CC28A1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4F5696C4" w14:textId="77777777" w:rsidTr="00710B49">
        <w:tblPrEx>
          <w:tblLook w:val="04A0" w:firstRow="1" w:lastRow="0" w:firstColumn="1" w:lastColumn="0" w:noHBand="0" w:noVBand="1"/>
        </w:tblPrEx>
        <w:trPr>
          <w:trHeight w:val="626"/>
        </w:trPr>
        <w:tc>
          <w:tcPr>
            <w:tcW w:w="2054" w:type="dxa"/>
          </w:tcPr>
          <w:p w14:paraId="4AC4C4BC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79BC3B08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4531A0D6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4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1BF40032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7AB83874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5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085AC67C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D7D3EC4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68DDB620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1CA0CA0F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5F747285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7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115A46B0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36684AE9" w14:textId="77777777" w:rsidTr="00806AC5">
        <w:trPr>
          <w:trHeight w:hRule="exact" w:val="30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62ADAE0F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0A23C805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34505D9B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B49" w:rsidRPr="00EF44D8" w14:paraId="16B5590C" w14:textId="77777777" w:rsidTr="00710B49">
        <w:tblPrEx>
          <w:tblLook w:val="04A0" w:firstRow="1" w:lastRow="0" w:firstColumn="1" w:lastColumn="0" w:noHBand="0" w:noVBand="1"/>
        </w:tblPrEx>
        <w:trPr>
          <w:trHeight w:val="626"/>
        </w:trPr>
        <w:tc>
          <w:tcPr>
            <w:tcW w:w="2054" w:type="dxa"/>
          </w:tcPr>
          <w:p w14:paraId="6B00927B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0005633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77F78A03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8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6E768ABA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54B4E24D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3A5A90FE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3F794521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2A5DC933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6AFC6492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6FAB13F8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112A16B2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18043CDB" w14:textId="77777777" w:rsidTr="008931C4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CBCEFBF" w14:textId="110707D2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7465D15" w14:textId="1EFDFE07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16DE1A4" w14:textId="7AC97E44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F7649E3" w14:textId="2D9651B6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7FD663B" w14:textId="7B9F6944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204DE460" w14:textId="77777777" w:rsidTr="00710B49">
        <w:tblPrEx>
          <w:tblLook w:val="04A0" w:firstRow="1" w:lastRow="0" w:firstColumn="1" w:lastColumn="0" w:noHBand="0" w:noVBand="1"/>
        </w:tblPrEx>
        <w:trPr>
          <w:trHeight w:val="626"/>
        </w:trPr>
        <w:tc>
          <w:tcPr>
            <w:tcW w:w="2054" w:type="dxa"/>
          </w:tcPr>
          <w:p w14:paraId="6BA3A2AD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7FA4B7E9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6D306997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2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754FC11C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0FB047BC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3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78BCB4CF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</w:tcPr>
          <w:p w14:paraId="7A716E45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6CA03DAE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4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</w:tcPr>
          <w:p w14:paraId="5A6B3CB6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5F04FFBC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5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</w:tcPr>
          <w:p w14:paraId="5DD3C588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7163FC3F" w14:textId="77777777" w:rsidTr="008931C4">
        <w:trPr>
          <w:trHeight w:hRule="exact" w:val="3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710B49" w:rsidRPr="00EF44D8" w:rsidRDefault="00710B49" w:rsidP="00710B49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C6792C4" w14:textId="5028E6AA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F620B4" w14:textId="79E7E429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35414E3" w14:textId="0A0B988C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B49" w:rsidRPr="00EF44D8" w14:paraId="620FFBA6" w14:textId="77777777" w:rsidTr="003E3F3C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23B54B3D" w14:textId="6F447963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D143308" w14:textId="34B06CA3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AF6ABE0" w14:textId="294AC691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342C6E7E" w14:textId="511EE52D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2797A181" w14:textId="55C3BC62" w:rsidR="00710B49" w:rsidRPr="00EF44D8" w:rsidRDefault="00710B49" w:rsidP="00710B49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B49" w:rsidRPr="00EF44D8" w14:paraId="674FFC6F" w14:textId="77777777" w:rsidTr="00C60E14">
        <w:trPr>
          <w:trHeight w:val="626"/>
        </w:trPr>
        <w:tc>
          <w:tcPr>
            <w:tcW w:w="2054" w:type="dxa"/>
            <w:tcBorders>
              <w:bottom w:val="nil"/>
            </w:tcBorders>
          </w:tcPr>
          <w:p w14:paraId="48D31E59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640230F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458DD16A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6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CA7969D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7449ED55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7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5322D016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995BFB8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Upper Body:</w:t>
            </w:r>
          </w:p>
          <w:p w14:paraId="00E8ECFC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8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https://youtu.be/x1MsCE3OBNc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2D82BD5" w14:textId="77777777" w:rsidR="00710B49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Lower Body:</w:t>
            </w:r>
          </w:p>
          <w:p w14:paraId="3A164B45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9" w:history="1">
              <w:r w:rsidRPr="00F3652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https://youtu.be/y9411UdVuqY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4526096" w14:textId="77777777" w:rsidR="00710B49" w:rsidRPr="00EF44D8" w:rsidRDefault="00710B49" w:rsidP="00C60E14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710B49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B49" w:rsidRPr="00EF44D8" w14:paraId="0466F353" w14:textId="7C916F45" w:rsidTr="00710B49">
        <w:trPr>
          <w:gridAfter w:val="1"/>
          <w:wAfter w:w="2055" w:type="dxa"/>
          <w:cantSplit/>
          <w:trHeight w:hRule="exact" w:val="95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0752E67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A81EB1A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5251B6F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9A6D1B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E588158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66AC24" w14:textId="77777777" w:rsidR="00710B49" w:rsidRPr="00EF44D8" w:rsidRDefault="00710B49" w:rsidP="00710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52281957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</w:t>
      </w:r>
      <w:r w:rsidR="00710B49">
        <w:rPr>
          <w:rFonts w:ascii="Arial" w:hAnsi="Arial" w:cs="Arial"/>
          <w:sz w:val="24"/>
          <w:szCs w:val="24"/>
        </w:rPr>
        <w:t xml:space="preserve">on/Tues and </w:t>
      </w:r>
      <w:proofErr w:type="spellStart"/>
      <w:r w:rsidR="00710B49">
        <w:rPr>
          <w:rFonts w:ascii="Arial" w:hAnsi="Arial" w:cs="Arial"/>
          <w:sz w:val="24"/>
          <w:szCs w:val="24"/>
        </w:rPr>
        <w:t>Thur</w:t>
      </w:r>
      <w:proofErr w:type="spellEnd"/>
      <w:r w:rsidR="00710B49">
        <w:rPr>
          <w:rFonts w:ascii="Arial" w:hAnsi="Arial" w:cs="Arial"/>
          <w:sz w:val="24"/>
          <w:szCs w:val="24"/>
        </w:rPr>
        <w:t>/Fri</w:t>
      </w:r>
      <w:r w:rsidRPr="00D923FB">
        <w:rPr>
          <w:rFonts w:ascii="Arial" w:hAnsi="Arial" w:cs="Arial"/>
          <w:sz w:val="24"/>
          <w:szCs w:val="24"/>
        </w:rPr>
        <w:t xml:space="preserve">. You can choose </w:t>
      </w:r>
      <w:r w:rsidR="00EF4290">
        <w:rPr>
          <w:rFonts w:ascii="Arial" w:hAnsi="Arial" w:cs="Arial"/>
          <w:sz w:val="24"/>
          <w:szCs w:val="24"/>
        </w:rPr>
        <w:t>to do them on the weekend days</w:t>
      </w:r>
      <w:r w:rsidRPr="00D923FB">
        <w:rPr>
          <w:rFonts w:ascii="Arial" w:hAnsi="Arial" w:cs="Arial"/>
          <w:sz w:val="24"/>
          <w:szCs w:val="24"/>
        </w:rPr>
        <w:t xml:space="preserve"> or whatever combination of days works for you.</w:t>
      </w:r>
      <w:r w:rsidR="00710B49">
        <w:rPr>
          <w:rFonts w:ascii="Arial" w:hAnsi="Arial" w:cs="Arial"/>
          <w:sz w:val="24"/>
          <w:szCs w:val="24"/>
        </w:rPr>
        <w:t xml:space="preserve"> For example, you can choose Sun/Mon and Wed/Thurs, etc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ADBB" w14:textId="77777777" w:rsidR="008635FC" w:rsidRDefault="008635FC">
      <w:pPr>
        <w:spacing w:before="0" w:after="0"/>
      </w:pPr>
      <w:r>
        <w:separator/>
      </w:r>
    </w:p>
  </w:endnote>
  <w:endnote w:type="continuationSeparator" w:id="0">
    <w:p w14:paraId="0E7E92D1" w14:textId="77777777" w:rsidR="008635FC" w:rsidRDefault="008635F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A986" w14:textId="77777777" w:rsidR="008635FC" w:rsidRDefault="008635FC">
      <w:pPr>
        <w:spacing w:before="0" w:after="0"/>
      </w:pPr>
      <w:r>
        <w:separator/>
      </w:r>
    </w:p>
  </w:footnote>
  <w:footnote w:type="continuationSeparator" w:id="0">
    <w:p w14:paraId="3370B757" w14:textId="77777777" w:rsidR="008635FC" w:rsidRDefault="008635F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80926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5412C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125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A0126"/>
    <w:rsid w:val="006A2649"/>
    <w:rsid w:val="006A334F"/>
    <w:rsid w:val="006C78EC"/>
    <w:rsid w:val="006D09C7"/>
    <w:rsid w:val="006D7AB1"/>
    <w:rsid w:val="0070414F"/>
    <w:rsid w:val="00710B49"/>
    <w:rsid w:val="007409A3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823713"/>
    <w:rsid w:val="008341F0"/>
    <w:rsid w:val="008635FC"/>
    <w:rsid w:val="008711AC"/>
    <w:rsid w:val="00874C9A"/>
    <w:rsid w:val="008761D2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290"/>
    <w:rsid w:val="00EF44D8"/>
    <w:rsid w:val="00F07724"/>
    <w:rsid w:val="00F249DD"/>
    <w:rsid w:val="00F30136"/>
    <w:rsid w:val="00F351E1"/>
    <w:rsid w:val="00F36528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y9411UdVuqY" TargetMode="External"/><Relationship Id="rId18" Type="http://schemas.openxmlformats.org/officeDocument/2006/relationships/hyperlink" Target="https://youtu.be/x1MsCE3OBNc" TargetMode="External"/><Relationship Id="rId26" Type="http://schemas.openxmlformats.org/officeDocument/2006/relationships/hyperlink" Target="https://youtu.be/x1MsCE3OBN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y9411UdVuq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x1MsCE3OBNc" TargetMode="External"/><Relationship Id="rId17" Type="http://schemas.openxmlformats.org/officeDocument/2006/relationships/hyperlink" Target="https://youtu.be/y9411UdVuqY" TargetMode="External"/><Relationship Id="rId25" Type="http://schemas.openxmlformats.org/officeDocument/2006/relationships/hyperlink" Target="https://youtu.be/y9411UdVuq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1MsCE3OBNc" TargetMode="External"/><Relationship Id="rId20" Type="http://schemas.openxmlformats.org/officeDocument/2006/relationships/hyperlink" Target="https://youtu.be/x1MsCE3OBNc" TargetMode="External"/><Relationship Id="rId29" Type="http://schemas.openxmlformats.org/officeDocument/2006/relationships/hyperlink" Target="https://youtu.be/y9411UdVuq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y9411UdVuqY" TargetMode="External"/><Relationship Id="rId24" Type="http://schemas.openxmlformats.org/officeDocument/2006/relationships/hyperlink" Target="https://youtu.be/x1MsCE3OBNc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y9411UdVuqY" TargetMode="External"/><Relationship Id="rId23" Type="http://schemas.openxmlformats.org/officeDocument/2006/relationships/hyperlink" Target="https://youtu.be/y9411UdVuqY" TargetMode="External"/><Relationship Id="rId28" Type="http://schemas.openxmlformats.org/officeDocument/2006/relationships/hyperlink" Target="https://youtu.be/x1MsCE3OBNc" TargetMode="External"/><Relationship Id="rId10" Type="http://schemas.openxmlformats.org/officeDocument/2006/relationships/hyperlink" Target="https://youtu.be/x1MsCE3OBNc" TargetMode="External"/><Relationship Id="rId19" Type="http://schemas.openxmlformats.org/officeDocument/2006/relationships/hyperlink" Target="https://youtu.be/y9411UdVuqY" TargetMode="External"/><Relationship Id="rId31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x1MsCE3OBNc" TargetMode="External"/><Relationship Id="rId22" Type="http://schemas.openxmlformats.org/officeDocument/2006/relationships/hyperlink" Target="https://youtu.be/x1MsCE3OBNc" TargetMode="External"/><Relationship Id="rId27" Type="http://schemas.openxmlformats.org/officeDocument/2006/relationships/hyperlink" Target="https://youtu.be/y9411UdVuqY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3801E8"/>
    <w:rsid w:val="00494BA2"/>
    <w:rsid w:val="004A5D30"/>
    <w:rsid w:val="00516E90"/>
    <w:rsid w:val="005523E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B31AD3"/>
    <w:rsid w:val="00B40721"/>
    <w:rsid w:val="00C410DC"/>
    <w:rsid w:val="00C57BD6"/>
    <w:rsid w:val="00D24489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2023-09-30T17:21:00Z</dcterms:created>
  <dcterms:modified xsi:type="dcterms:W3CDTF">2023-09-30T17:21:00Z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